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CFD" w:rsidRPr="009F05DF" w:rsidRDefault="00191CFD" w:rsidP="002209DC">
      <w:pPr>
        <w:pStyle w:val="SKop11nn"/>
        <w:spacing w:before="0" w:after="0"/>
        <w:rPr>
          <w:rFonts w:ascii="Arial" w:hAnsi="Arial" w:cs="Arial"/>
          <w:szCs w:val="18"/>
        </w:rPr>
      </w:pPr>
      <w:bookmarkStart w:id="0" w:name="_GoBack"/>
      <w:bookmarkEnd w:id="0"/>
      <w:r w:rsidRPr="009F05DF">
        <w:rPr>
          <w:rFonts w:ascii="Arial" w:hAnsi="Arial" w:cs="Arial"/>
          <w:szCs w:val="18"/>
        </w:rPr>
        <w:t>Job description</w:t>
      </w:r>
    </w:p>
    <w:p w:rsidR="0038445D" w:rsidRPr="009F05DF" w:rsidRDefault="0038445D" w:rsidP="0038445D">
      <w:pPr>
        <w:pStyle w:val="ABnormalUKreport"/>
        <w:rPr>
          <w:rFonts w:cs="Arial"/>
          <w:szCs w:val="18"/>
        </w:rPr>
      </w:pPr>
    </w:p>
    <w:tbl>
      <w:tblPr>
        <w:tblW w:w="9270" w:type="dxa"/>
        <w:tblInd w:w="57" w:type="dxa"/>
        <w:tblBorders>
          <w:top w:val="single" w:sz="4" w:space="0" w:color="7D7D7D"/>
          <w:left w:val="single" w:sz="4" w:space="0" w:color="7D7D7D"/>
          <w:bottom w:val="single" w:sz="4" w:space="0" w:color="7D7D7D"/>
          <w:right w:val="single" w:sz="4" w:space="0" w:color="7D7D7D"/>
          <w:insideH w:val="single" w:sz="4" w:space="0" w:color="7D7D7D"/>
          <w:insideV w:val="single" w:sz="4" w:space="0" w:color="7D7D7D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3199"/>
        <w:gridCol w:w="6071"/>
      </w:tblGrid>
      <w:tr w:rsidR="00191CFD" w:rsidRPr="009F05DF" w:rsidTr="003D66BC">
        <w:trPr>
          <w:trHeight w:val="229"/>
        </w:trPr>
        <w:tc>
          <w:tcPr>
            <w:tcW w:w="3199" w:type="dxa"/>
            <w:shd w:val="clear" w:color="auto" w:fill="C71712"/>
          </w:tcPr>
          <w:p w:rsidR="00191CFD" w:rsidRPr="009F05DF" w:rsidRDefault="00191CFD" w:rsidP="002209DC">
            <w:pPr>
              <w:pStyle w:val="ABTableHeading"/>
              <w:spacing w:line="240" w:lineRule="auto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F05DF">
              <w:rPr>
                <w:rFonts w:ascii="Arial" w:hAnsi="Arial" w:cs="Arial"/>
                <w:color w:val="FFFFFF"/>
                <w:sz w:val="18"/>
                <w:szCs w:val="18"/>
              </w:rPr>
              <w:t>Post Details</w:t>
            </w:r>
          </w:p>
        </w:tc>
        <w:tc>
          <w:tcPr>
            <w:tcW w:w="6071" w:type="dxa"/>
            <w:shd w:val="clear" w:color="auto" w:fill="C71712"/>
          </w:tcPr>
          <w:p w:rsidR="00191CFD" w:rsidRPr="009F05DF" w:rsidRDefault="00191CFD" w:rsidP="002209DC">
            <w:pPr>
              <w:pStyle w:val="ABTableHeading"/>
              <w:spacing w:line="240" w:lineRule="auto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191CFD" w:rsidRPr="009F05DF" w:rsidTr="003D66BC">
        <w:trPr>
          <w:trHeight w:val="244"/>
        </w:trPr>
        <w:tc>
          <w:tcPr>
            <w:tcW w:w="3199" w:type="dxa"/>
            <w:shd w:val="clear" w:color="auto" w:fill="auto"/>
          </w:tcPr>
          <w:p w:rsidR="00191CFD" w:rsidRPr="009F05DF" w:rsidRDefault="00191CFD" w:rsidP="002209DC">
            <w:pPr>
              <w:pStyle w:val="ABTableHeading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9F05DF">
              <w:rPr>
                <w:rFonts w:ascii="Arial" w:hAnsi="Arial" w:cs="Arial"/>
                <w:sz w:val="18"/>
                <w:szCs w:val="18"/>
              </w:rPr>
              <w:t>Job title:</w:t>
            </w:r>
          </w:p>
        </w:tc>
        <w:tc>
          <w:tcPr>
            <w:tcW w:w="6071" w:type="dxa"/>
            <w:shd w:val="clear" w:color="auto" w:fill="auto"/>
          </w:tcPr>
          <w:p w:rsidR="00191CFD" w:rsidRPr="009F05DF" w:rsidRDefault="00EE3251" w:rsidP="007A3925">
            <w:pPr>
              <w:pStyle w:val="ABTableText"/>
              <w:spacing w:line="240" w:lineRule="auto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Travel</w:t>
            </w:r>
            <w:r w:rsidR="00B7592F">
              <w:rPr>
                <w:rFonts w:cs="Arial"/>
                <w:b/>
                <w:sz w:val="18"/>
                <w:szCs w:val="18"/>
              </w:rPr>
              <w:t xml:space="preserve"> </w:t>
            </w:r>
            <w:r w:rsidR="0004402F">
              <w:rPr>
                <w:rFonts w:cs="Arial"/>
                <w:b/>
                <w:sz w:val="18"/>
                <w:szCs w:val="18"/>
              </w:rPr>
              <w:t xml:space="preserve">and Accommodation </w:t>
            </w:r>
            <w:r w:rsidR="00B7592F">
              <w:rPr>
                <w:rFonts w:cs="Arial"/>
                <w:b/>
                <w:sz w:val="18"/>
                <w:szCs w:val="18"/>
              </w:rPr>
              <w:t>Administrator</w:t>
            </w:r>
          </w:p>
        </w:tc>
      </w:tr>
      <w:tr w:rsidR="00191CFD" w:rsidRPr="009F05DF" w:rsidTr="003D66BC">
        <w:trPr>
          <w:trHeight w:val="244"/>
        </w:trPr>
        <w:tc>
          <w:tcPr>
            <w:tcW w:w="3199" w:type="dxa"/>
            <w:shd w:val="clear" w:color="auto" w:fill="auto"/>
          </w:tcPr>
          <w:p w:rsidR="009F05DF" w:rsidRPr="009F05DF" w:rsidRDefault="00191CFD" w:rsidP="002209DC">
            <w:pPr>
              <w:pStyle w:val="ABTableHeading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9F05DF">
              <w:rPr>
                <w:rFonts w:ascii="Arial" w:hAnsi="Arial" w:cs="Arial"/>
                <w:sz w:val="18"/>
                <w:szCs w:val="18"/>
              </w:rPr>
              <w:t xml:space="preserve">Department / </w:t>
            </w:r>
          </w:p>
          <w:p w:rsidR="00191CFD" w:rsidRPr="009F05DF" w:rsidRDefault="00191CFD" w:rsidP="002209DC">
            <w:pPr>
              <w:pStyle w:val="ABTableHeading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9F05DF">
              <w:rPr>
                <w:rFonts w:ascii="Arial" w:hAnsi="Arial" w:cs="Arial"/>
                <w:sz w:val="18"/>
                <w:szCs w:val="18"/>
              </w:rPr>
              <w:t>Location:</w:t>
            </w:r>
          </w:p>
        </w:tc>
        <w:tc>
          <w:tcPr>
            <w:tcW w:w="6071" w:type="dxa"/>
            <w:shd w:val="clear" w:color="auto" w:fill="auto"/>
          </w:tcPr>
          <w:p w:rsidR="00B7592F" w:rsidRDefault="00B7592F" w:rsidP="009F05DF">
            <w:pPr>
              <w:pStyle w:val="ABTableText"/>
              <w:spacing w:line="240" w:lineRule="auto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Finance</w:t>
            </w:r>
          </w:p>
          <w:p w:rsidR="00191CFD" w:rsidRPr="009F05DF" w:rsidRDefault="00B7592F" w:rsidP="009F05DF">
            <w:pPr>
              <w:pStyle w:val="ABTableText"/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Glasgow</w:t>
            </w:r>
            <w:r w:rsidR="004A6F66">
              <w:rPr>
                <w:rFonts w:cs="Arial"/>
                <w:sz w:val="18"/>
                <w:szCs w:val="18"/>
              </w:rPr>
              <w:t xml:space="preserve"> office</w:t>
            </w:r>
          </w:p>
          <w:p w:rsidR="009F05DF" w:rsidRPr="009F05DF" w:rsidRDefault="009F05DF" w:rsidP="009F05DF">
            <w:pPr>
              <w:pStyle w:val="ABTableText"/>
              <w:spacing w:line="240" w:lineRule="auto"/>
              <w:rPr>
                <w:rFonts w:cs="Arial"/>
                <w:sz w:val="18"/>
                <w:szCs w:val="18"/>
              </w:rPr>
            </w:pPr>
            <w:r w:rsidRPr="009F05DF">
              <w:rPr>
                <w:rFonts w:cs="Arial"/>
                <w:sz w:val="18"/>
                <w:szCs w:val="18"/>
              </w:rPr>
              <w:t>With ad</w:t>
            </w:r>
            <w:r w:rsidR="00D14E10">
              <w:rPr>
                <w:rFonts w:cs="Arial"/>
                <w:sz w:val="18"/>
                <w:szCs w:val="18"/>
              </w:rPr>
              <w:t xml:space="preserve"> </w:t>
            </w:r>
            <w:r w:rsidRPr="009F05DF">
              <w:rPr>
                <w:rFonts w:cs="Arial"/>
                <w:sz w:val="18"/>
                <w:szCs w:val="18"/>
              </w:rPr>
              <w:t>hoc travel in the UK</w:t>
            </w:r>
          </w:p>
        </w:tc>
      </w:tr>
      <w:tr w:rsidR="00191CFD" w:rsidRPr="009F05DF" w:rsidTr="003D66BC">
        <w:tc>
          <w:tcPr>
            <w:tcW w:w="3199" w:type="dxa"/>
            <w:shd w:val="clear" w:color="auto" w:fill="auto"/>
            <w:vAlign w:val="center"/>
          </w:tcPr>
          <w:p w:rsidR="00191CFD" w:rsidRPr="009F05DF" w:rsidRDefault="00191CFD" w:rsidP="002209DC">
            <w:pPr>
              <w:pStyle w:val="ABTableText"/>
              <w:spacing w:line="240" w:lineRule="auto"/>
              <w:rPr>
                <w:rFonts w:cs="Arial"/>
                <w:sz w:val="18"/>
                <w:szCs w:val="18"/>
              </w:rPr>
            </w:pPr>
            <w:r w:rsidRPr="009F05DF">
              <w:rPr>
                <w:rFonts w:cs="Arial"/>
                <w:b/>
                <w:sz w:val="18"/>
                <w:szCs w:val="18"/>
              </w:rPr>
              <w:t>Reports to</w:t>
            </w:r>
            <w:r w:rsidR="004F4AB3" w:rsidRPr="009F05DF">
              <w:rPr>
                <w:rFonts w:cs="Arial"/>
                <w:b/>
                <w:sz w:val="18"/>
                <w:szCs w:val="18"/>
              </w:rPr>
              <w:t>:</w:t>
            </w:r>
          </w:p>
        </w:tc>
        <w:tc>
          <w:tcPr>
            <w:tcW w:w="6071" w:type="dxa"/>
            <w:shd w:val="clear" w:color="auto" w:fill="auto"/>
            <w:vAlign w:val="center"/>
          </w:tcPr>
          <w:p w:rsidR="003C3B16" w:rsidRPr="009F05DF" w:rsidRDefault="009F28CC" w:rsidP="00B7592F">
            <w:pPr>
              <w:pStyle w:val="ABTableText"/>
              <w:spacing w:line="240" w:lineRule="auto"/>
              <w:rPr>
                <w:rFonts w:cs="Arial"/>
                <w:sz w:val="18"/>
                <w:szCs w:val="18"/>
              </w:rPr>
            </w:pPr>
            <w:r w:rsidRPr="0004402F">
              <w:rPr>
                <w:rFonts w:cs="Arial"/>
                <w:sz w:val="18"/>
                <w:szCs w:val="18"/>
              </w:rPr>
              <w:t>Alyson Wood</w:t>
            </w:r>
          </w:p>
        </w:tc>
      </w:tr>
      <w:tr w:rsidR="00191CFD" w:rsidRPr="009F05DF" w:rsidTr="003D66BC">
        <w:trPr>
          <w:trHeight w:val="702"/>
        </w:trPr>
        <w:tc>
          <w:tcPr>
            <w:tcW w:w="3199" w:type="dxa"/>
            <w:shd w:val="clear" w:color="auto" w:fill="auto"/>
            <w:vAlign w:val="center"/>
          </w:tcPr>
          <w:p w:rsidR="00191CFD" w:rsidRPr="009F05DF" w:rsidRDefault="00191CFD" w:rsidP="002209DC">
            <w:pPr>
              <w:pStyle w:val="ABTableText"/>
              <w:spacing w:line="240" w:lineRule="auto"/>
              <w:rPr>
                <w:rFonts w:cs="Arial"/>
                <w:sz w:val="18"/>
                <w:szCs w:val="18"/>
              </w:rPr>
            </w:pPr>
            <w:r w:rsidRPr="009F05DF">
              <w:rPr>
                <w:rFonts w:cs="Arial"/>
                <w:b/>
                <w:sz w:val="18"/>
                <w:szCs w:val="18"/>
              </w:rPr>
              <w:t>Main purpose job:</w:t>
            </w:r>
          </w:p>
        </w:tc>
        <w:tc>
          <w:tcPr>
            <w:tcW w:w="6071" w:type="dxa"/>
            <w:shd w:val="clear" w:color="auto" w:fill="auto"/>
            <w:vAlign w:val="center"/>
          </w:tcPr>
          <w:p w:rsidR="00292769" w:rsidRDefault="009F05DF" w:rsidP="009F05DF">
            <w:pPr>
              <w:pStyle w:val="ABTableText"/>
              <w:spacing w:line="240" w:lineRule="auto"/>
              <w:rPr>
                <w:rFonts w:cs="Arial"/>
                <w:sz w:val="18"/>
                <w:szCs w:val="18"/>
              </w:rPr>
            </w:pPr>
            <w:r w:rsidRPr="009F05DF">
              <w:rPr>
                <w:rFonts w:cs="Arial"/>
                <w:sz w:val="18"/>
                <w:szCs w:val="18"/>
              </w:rPr>
              <w:t xml:space="preserve">To </w:t>
            </w:r>
            <w:r w:rsidR="004A6F66">
              <w:rPr>
                <w:rFonts w:cs="Arial"/>
                <w:sz w:val="18"/>
                <w:szCs w:val="18"/>
              </w:rPr>
              <w:t xml:space="preserve">provide </w:t>
            </w:r>
            <w:r w:rsidR="00EE3251">
              <w:rPr>
                <w:rFonts w:cs="Arial"/>
                <w:sz w:val="18"/>
                <w:szCs w:val="18"/>
              </w:rPr>
              <w:t>travel expenses</w:t>
            </w:r>
            <w:r w:rsidR="009F28CC">
              <w:rPr>
                <w:rFonts w:cs="Arial"/>
                <w:sz w:val="18"/>
                <w:szCs w:val="18"/>
              </w:rPr>
              <w:t xml:space="preserve"> </w:t>
            </w:r>
            <w:r w:rsidR="004A6F66">
              <w:rPr>
                <w:rFonts w:cs="Arial"/>
                <w:sz w:val="18"/>
                <w:szCs w:val="18"/>
              </w:rPr>
              <w:t xml:space="preserve">administration support for </w:t>
            </w:r>
            <w:r w:rsidR="00B7592F">
              <w:rPr>
                <w:rFonts w:cs="Arial"/>
                <w:sz w:val="18"/>
                <w:szCs w:val="18"/>
              </w:rPr>
              <w:t>ATH.</w:t>
            </w:r>
          </w:p>
          <w:p w:rsidR="009F28CC" w:rsidRDefault="004A6F66" w:rsidP="00B7592F">
            <w:pPr>
              <w:pStyle w:val="ABTableText"/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To </w:t>
            </w:r>
            <w:r w:rsidR="009F05DF" w:rsidRPr="009F05DF">
              <w:rPr>
                <w:rFonts w:cs="Arial"/>
                <w:sz w:val="18"/>
                <w:szCs w:val="18"/>
              </w:rPr>
              <w:t xml:space="preserve">co-ordinate the </w:t>
            </w:r>
            <w:r w:rsidR="00B7592F">
              <w:rPr>
                <w:rFonts w:cs="Arial"/>
                <w:sz w:val="18"/>
                <w:szCs w:val="18"/>
              </w:rPr>
              <w:t>booking and recording</w:t>
            </w:r>
            <w:r w:rsidR="009F05DF" w:rsidRPr="009F05DF">
              <w:rPr>
                <w:rFonts w:cs="Arial"/>
                <w:sz w:val="18"/>
                <w:szCs w:val="18"/>
              </w:rPr>
              <w:t xml:space="preserve"> of data input </w:t>
            </w:r>
            <w:r w:rsidR="00B7592F">
              <w:rPr>
                <w:rFonts w:cs="Arial"/>
                <w:sz w:val="18"/>
                <w:szCs w:val="18"/>
              </w:rPr>
              <w:t>into travel</w:t>
            </w:r>
            <w:r w:rsidR="00292769">
              <w:rPr>
                <w:rFonts w:cs="Arial"/>
                <w:sz w:val="18"/>
                <w:szCs w:val="18"/>
              </w:rPr>
              <w:t xml:space="preserve"> information </w:t>
            </w:r>
            <w:r w:rsidR="009F28CC">
              <w:rPr>
                <w:rFonts w:cs="Arial"/>
                <w:sz w:val="18"/>
                <w:szCs w:val="18"/>
              </w:rPr>
              <w:t>system.</w:t>
            </w:r>
          </w:p>
          <w:p w:rsidR="009F28CC" w:rsidRPr="009F05DF" w:rsidRDefault="009F28CC" w:rsidP="00FE7F6A">
            <w:pPr>
              <w:pStyle w:val="ABTableText"/>
              <w:spacing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Maintain records </w:t>
            </w:r>
            <w:r w:rsidR="00FE7F6A">
              <w:rPr>
                <w:rFonts w:cs="Arial"/>
                <w:sz w:val="18"/>
                <w:szCs w:val="18"/>
              </w:rPr>
              <w:t>for reporting of MI and P11D/PSA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</w:tr>
    </w:tbl>
    <w:p w:rsidR="009F668E" w:rsidRPr="009F668E" w:rsidRDefault="009F668E" w:rsidP="009F13AA">
      <w:pPr>
        <w:pStyle w:val="ABnormalUKreport"/>
        <w:spacing w:line="240" w:lineRule="auto"/>
      </w:pPr>
    </w:p>
    <w:p w:rsidR="00191CFD" w:rsidRPr="009F05DF" w:rsidRDefault="00191CFD" w:rsidP="0038445D">
      <w:pPr>
        <w:pStyle w:val="SKop11nn"/>
        <w:numPr>
          <w:ilvl w:val="0"/>
          <w:numId w:val="19"/>
        </w:numPr>
        <w:spacing w:before="0" w:after="0"/>
        <w:ind w:left="357" w:hanging="357"/>
        <w:rPr>
          <w:rFonts w:ascii="Arial" w:hAnsi="Arial" w:cs="Arial"/>
          <w:sz w:val="18"/>
          <w:szCs w:val="18"/>
        </w:rPr>
      </w:pPr>
      <w:r w:rsidRPr="009F05DF">
        <w:rPr>
          <w:rFonts w:ascii="Arial" w:hAnsi="Arial" w:cs="Arial"/>
          <w:sz w:val="18"/>
          <w:szCs w:val="18"/>
        </w:rPr>
        <w:t>Dimensions of role</w:t>
      </w:r>
    </w:p>
    <w:tbl>
      <w:tblPr>
        <w:tblW w:w="9436" w:type="dxa"/>
        <w:tblInd w:w="57" w:type="dxa"/>
        <w:tblBorders>
          <w:top w:val="single" w:sz="4" w:space="0" w:color="7D7D7D"/>
          <w:left w:val="single" w:sz="4" w:space="0" w:color="7D7D7D"/>
          <w:bottom w:val="single" w:sz="4" w:space="0" w:color="7D7D7D"/>
          <w:right w:val="single" w:sz="4" w:space="0" w:color="7D7D7D"/>
          <w:insideH w:val="single" w:sz="4" w:space="0" w:color="7D7D7D"/>
          <w:insideV w:val="single" w:sz="4" w:space="0" w:color="7D7D7D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3199"/>
        <w:gridCol w:w="6237"/>
      </w:tblGrid>
      <w:tr w:rsidR="00191CFD" w:rsidRPr="009F05DF" w:rsidTr="003D66BC">
        <w:trPr>
          <w:trHeight w:val="231"/>
        </w:trPr>
        <w:tc>
          <w:tcPr>
            <w:tcW w:w="3199" w:type="dxa"/>
            <w:shd w:val="clear" w:color="auto" w:fill="C71712"/>
          </w:tcPr>
          <w:p w:rsidR="00191CFD" w:rsidRPr="009F05DF" w:rsidRDefault="00191CFD" w:rsidP="002209DC">
            <w:pPr>
              <w:pStyle w:val="ABTableHeading"/>
              <w:spacing w:line="240" w:lineRule="auto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F05DF">
              <w:rPr>
                <w:rFonts w:ascii="Arial" w:hAnsi="Arial" w:cs="Arial"/>
                <w:color w:val="FFFFFF"/>
                <w:sz w:val="18"/>
                <w:szCs w:val="18"/>
              </w:rPr>
              <w:t xml:space="preserve">Post </w:t>
            </w:r>
            <w:r w:rsidR="00E51011" w:rsidRPr="009F05DF">
              <w:rPr>
                <w:rFonts w:ascii="Arial" w:hAnsi="Arial" w:cs="Arial"/>
                <w:color w:val="FFFFFF"/>
                <w:sz w:val="18"/>
                <w:szCs w:val="18"/>
              </w:rPr>
              <w:t>dimensions</w:t>
            </w:r>
          </w:p>
        </w:tc>
        <w:tc>
          <w:tcPr>
            <w:tcW w:w="6237" w:type="dxa"/>
            <w:shd w:val="clear" w:color="auto" w:fill="C71712"/>
          </w:tcPr>
          <w:p w:rsidR="00191CFD" w:rsidRPr="009F05DF" w:rsidRDefault="00191CFD" w:rsidP="002209DC">
            <w:pPr>
              <w:pStyle w:val="ABTableHeading"/>
              <w:spacing w:line="240" w:lineRule="auto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191CFD" w:rsidRPr="009F05DF" w:rsidTr="003D66BC">
        <w:tc>
          <w:tcPr>
            <w:tcW w:w="3199" w:type="dxa"/>
            <w:shd w:val="clear" w:color="auto" w:fill="auto"/>
          </w:tcPr>
          <w:p w:rsidR="00191CFD" w:rsidRPr="009F05DF" w:rsidRDefault="00191CFD" w:rsidP="000219F9">
            <w:pPr>
              <w:pStyle w:val="ABTableHeading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9F05DF">
              <w:rPr>
                <w:rFonts w:ascii="Arial" w:hAnsi="Arial" w:cs="Arial"/>
                <w:sz w:val="18"/>
                <w:szCs w:val="18"/>
              </w:rPr>
              <w:t>Financial/budget accountabilities:</w:t>
            </w:r>
          </w:p>
        </w:tc>
        <w:tc>
          <w:tcPr>
            <w:tcW w:w="6237" w:type="dxa"/>
            <w:shd w:val="clear" w:color="auto" w:fill="auto"/>
          </w:tcPr>
          <w:p w:rsidR="00191CFD" w:rsidRPr="009F05DF" w:rsidRDefault="00B7592F" w:rsidP="002209DC">
            <w:pPr>
              <w:pStyle w:val="ABTableText"/>
              <w:spacing w:line="240" w:lineRule="auto"/>
              <w:ind w:right="-89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Travel Budget</w:t>
            </w:r>
          </w:p>
        </w:tc>
      </w:tr>
      <w:tr w:rsidR="00191CFD" w:rsidRPr="009F05DF" w:rsidTr="003D66BC">
        <w:tc>
          <w:tcPr>
            <w:tcW w:w="3199" w:type="dxa"/>
            <w:shd w:val="clear" w:color="auto" w:fill="auto"/>
          </w:tcPr>
          <w:p w:rsidR="00191CFD" w:rsidRPr="009F05DF" w:rsidRDefault="00191CFD" w:rsidP="000219F9">
            <w:pPr>
              <w:pStyle w:val="ABTableHeading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9F05DF">
              <w:rPr>
                <w:rFonts w:ascii="Arial" w:hAnsi="Arial" w:cs="Arial"/>
                <w:sz w:val="18"/>
                <w:szCs w:val="18"/>
              </w:rPr>
              <w:t>Staff responsibilities:</w:t>
            </w:r>
          </w:p>
        </w:tc>
        <w:tc>
          <w:tcPr>
            <w:tcW w:w="6237" w:type="dxa"/>
            <w:shd w:val="clear" w:color="auto" w:fill="auto"/>
          </w:tcPr>
          <w:p w:rsidR="00191CFD" w:rsidRPr="009F05DF" w:rsidRDefault="006370D6" w:rsidP="002209DC">
            <w:pPr>
              <w:pStyle w:val="ABTableText"/>
              <w:spacing w:line="240" w:lineRule="auto"/>
              <w:rPr>
                <w:rFonts w:cs="Arial"/>
                <w:sz w:val="18"/>
                <w:szCs w:val="18"/>
              </w:rPr>
            </w:pPr>
            <w:r w:rsidRPr="009F05DF">
              <w:rPr>
                <w:rFonts w:cs="Arial"/>
                <w:sz w:val="18"/>
                <w:szCs w:val="18"/>
              </w:rPr>
              <w:t>None</w:t>
            </w:r>
          </w:p>
        </w:tc>
      </w:tr>
      <w:tr w:rsidR="00191CFD" w:rsidRPr="009F05DF" w:rsidTr="003D66BC">
        <w:tc>
          <w:tcPr>
            <w:tcW w:w="3199" w:type="dxa"/>
            <w:shd w:val="clear" w:color="auto" w:fill="auto"/>
          </w:tcPr>
          <w:p w:rsidR="00191CFD" w:rsidRPr="009F05DF" w:rsidRDefault="00191CFD" w:rsidP="000219F9">
            <w:pPr>
              <w:pStyle w:val="ABTableHeading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9F05DF">
              <w:rPr>
                <w:rFonts w:ascii="Arial" w:hAnsi="Arial" w:cs="Arial"/>
                <w:sz w:val="18"/>
                <w:szCs w:val="18"/>
              </w:rPr>
              <w:t>Any other statistical data:</w:t>
            </w:r>
          </w:p>
        </w:tc>
        <w:tc>
          <w:tcPr>
            <w:tcW w:w="6237" w:type="dxa"/>
            <w:shd w:val="clear" w:color="auto" w:fill="auto"/>
          </w:tcPr>
          <w:p w:rsidR="00E51011" w:rsidRPr="009F05DF" w:rsidRDefault="00E723A5" w:rsidP="00E723A5">
            <w:pPr>
              <w:pStyle w:val="ABTableText"/>
              <w:spacing w:line="240" w:lineRule="auto"/>
              <w:ind w:right="227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20"/>
              </w:rPr>
              <w:t>None</w:t>
            </w:r>
          </w:p>
        </w:tc>
      </w:tr>
    </w:tbl>
    <w:p w:rsidR="009F668E" w:rsidRPr="009F668E" w:rsidRDefault="009F668E" w:rsidP="009F13AA">
      <w:pPr>
        <w:pStyle w:val="ABnormalUKreport"/>
        <w:spacing w:line="240" w:lineRule="auto"/>
      </w:pPr>
    </w:p>
    <w:p w:rsidR="00191CFD" w:rsidRPr="009F05DF" w:rsidRDefault="00191CFD" w:rsidP="0038445D">
      <w:pPr>
        <w:pStyle w:val="SKop11nn"/>
        <w:numPr>
          <w:ilvl w:val="0"/>
          <w:numId w:val="19"/>
        </w:numPr>
        <w:spacing w:before="0" w:after="0"/>
        <w:ind w:left="357" w:hanging="357"/>
        <w:rPr>
          <w:rFonts w:ascii="Arial" w:hAnsi="Arial" w:cs="Arial"/>
          <w:sz w:val="18"/>
          <w:szCs w:val="18"/>
        </w:rPr>
      </w:pPr>
      <w:r w:rsidRPr="009F05DF">
        <w:rPr>
          <w:rFonts w:ascii="Arial" w:hAnsi="Arial" w:cs="Arial"/>
          <w:sz w:val="18"/>
          <w:szCs w:val="18"/>
        </w:rPr>
        <w:t>Key accountabilities/responsibilities</w:t>
      </w:r>
    </w:p>
    <w:tbl>
      <w:tblPr>
        <w:tblW w:w="9436" w:type="dxa"/>
        <w:tblInd w:w="57" w:type="dxa"/>
        <w:tblBorders>
          <w:top w:val="single" w:sz="4" w:space="0" w:color="7D7D7D"/>
          <w:left w:val="single" w:sz="4" w:space="0" w:color="7D7D7D"/>
          <w:bottom w:val="single" w:sz="4" w:space="0" w:color="7D7D7D"/>
          <w:right w:val="single" w:sz="4" w:space="0" w:color="7D7D7D"/>
          <w:insideH w:val="single" w:sz="4" w:space="0" w:color="7D7D7D"/>
          <w:insideV w:val="single" w:sz="4" w:space="0" w:color="7D7D7D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505"/>
        <w:gridCol w:w="8931"/>
      </w:tblGrid>
      <w:tr w:rsidR="00191CFD" w:rsidRPr="009F05DF" w:rsidTr="009F668E">
        <w:tc>
          <w:tcPr>
            <w:tcW w:w="505" w:type="dxa"/>
            <w:shd w:val="clear" w:color="auto" w:fill="C71712"/>
          </w:tcPr>
          <w:p w:rsidR="00191CFD" w:rsidRPr="009F05DF" w:rsidRDefault="00191CFD" w:rsidP="00820A8F">
            <w:pPr>
              <w:pStyle w:val="ABTableHeading"/>
              <w:spacing w:line="240" w:lineRule="auto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F05DF">
              <w:rPr>
                <w:rFonts w:ascii="Arial" w:hAnsi="Arial" w:cs="Arial"/>
                <w:color w:val="FFFFFF"/>
                <w:sz w:val="18"/>
                <w:szCs w:val="18"/>
              </w:rPr>
              <w:t>N</w:t>
            </w:r>
            <w:r w:rsidR="00820A8F">
              <w:rPr>
                <w:rFonts w:ascii="Arial" w:hAnsi="Arial" w:cs="Arial"/>
                <w:color w:val="FFFFFF"/>
                <w:sz w:val="18"/>
                <w:szCs w:val="18"/>
              </w:rPr>
              <w:t>o</w:t>
            </w:r>
          </w:p>
        </w:tc>
        <w:tc>
          <w:tcPr>
            <w:tcW w:w="8931" w:type="dxa"/>
            <w:shd w:val="clear" w:color="auto" w:fill="C71712"/>
          </w:tcPr>
          <w:p w:rsidR="00191CFD" w:rsidRPr="009F05DF" w:rsidRDefault="00191CFD" w:rsidP="002209DC">
            <w:pPr>
              <w:pStyle w:val="ABTableHeading"/>
              <w:spacing w:line="240" w:lineRule="auto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2209DC" w:rsidRPr="009F05DF" w:rsidTr="009F668E">
        <w:trPr>
          <w:trHeight w:val="234"/>
        </w:trPr>
        <w:tc>
          <w:tcPr>
            <w:tcW w:w="505" w:type="dxa"/>
            <w:shd w:val="clear" w:color="auto" w:fill="auto"/>
          </w:tcPr>
          <w:p w:rsidR="002209DC" w:rsidRPr="009F05DF" w:rsidRDefault="006370D6" w:rsidP="002209DC">
            <w:pPr>
              <w:pStyle w:val="ABTableText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9F05DF">
              <w:rPr>
                <w:rFonts w:cs="Arial"/>
                <w:b/>
                <w:sz w:val="18"/>
                <w:szCs w:val="18"/>
              </w:rPr>
              <w:t>1</w:t>
            </w:r>
          </w:p>
        </w:tc>
        <w:tc>
          <w:tcPr>
            <w:tcW w:w="8931" w:type="dxa"/>
            <w:shd w:val="clear" w:color="auto" w:fill="auto"/>
          </w:tcPr>
          <w:p w:rsidR="002209DC" w:rsidRPr="00C45914" w:rsidRDefault="0046315B" w:rsidP="003D66BC">
            <w:pPr>
              <w:pStyle w:val="ABTableText"/>
              <w:spacing w:line="276" w:lineRule="auto"/>
              <w:ind w:right="227"/>
              <w:rPr>
                <w:rFonts w:cs="Arial"/>
                <w:b/>
                <w:sz w:val="18"/>
                <w:szCs w:val="18"/>
              </w:rPr>
            </w:pPr>
            <w:r w:rsidRPr="00C45914">
              <w:rPr>
                <w:rFonts w:cs="Arial"/>
                <w:b/>
                <w:sz w:val="18"/>
                <w:szCs w:val="18"/>
              </w:rPr>
              <w:t xml:space="preserve">General </w:t>
            </w:r>
            <w:r w:rsidR="00C45914" w:rsidRPr="00C45914">
              <w:rPr>
                <w:rFonts w:cs="Arial"/>
                <w:b/>
                <w:sz w:val="18"/>
                <w:szCs w:val="18"/>
              </w:rPr>
              <w:t>Administration</w:t>
            </w:r>
          </w:p>
          <w:p w:rsidR="009F13AA" w:rsidRDefault="0046315B" w:rsidP="00B7592F">
            <w:pPr>
              <w:pStyle w:val="ABTableText"/>
              <w:numPr>
                <w:ilvl w:val="0"/>
                <w:numId w:val="36"/>
              </w:numPr>
              <w:spacing w:line="240" w:lineRule="auto"/>
              <w:ind w:right="227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Manage </w:t>
            </w:r>
            <w:r w:rsidR="00B7592F">
              <w:rPr>
                <w:rFonts w:cs="Arial"/>
                <w:sz w:val="18"/>
                <w:szCs w:val="18"/>
              </w:rPr>
              <w:t>travel</w:t>
            </w:r>
            <w:r w:rsidR="0004402F">
              <w:rPr>
                <w:rFonts w:cs="Arial"/>
                <w:sz w:val="18"/>
                <w:szCs w:val="18"/>
              </w:rPr>
              <w:t xml:space="preserve"> and accommodation</w:t>
            </w:r>
            <w:r w:rsidR="00B7592F">
              <w:rPr>
                <w:rFonts w:cs="Arial"/>
                <w:sz w:val="18"/>
                <w:szCs w:val="18"/>
              </w:rPr>
              <w:t xml:space="preserve"> bookings for all ATH staff including hotels, flights and train bookings</w:t>
            </w:r>
          </w:p>
          <w:p w:rsidR="00B7592F" w:rsidRDefault="00B7592F" w:rsidP="00B7592F">
            <w:pPr>
              <w:pStyle w:val="ABTableText"/>
              <w:numPr>
                <w:ilvl w:val="0"/>
                <w:numId w:val="36"/>
              </w:numPr>
              <w:spacing w:line="240" w:lineRule="auto"/>
              <w:ind w:right="227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Manage travel</w:t>
            </w:r>
            <w:r w:rsidR="0004402F">
              <w:rPr>
                <w:rFonts w:cs="Arial"/>
                <w:sz w:val="18"/>
                <w:szCs w:val="18"/>
              </w:rPr>
              <w:t xml:space="preserve"> and accommodation</w:t>
            </w:r>
            <w:r>
              <w:rPr>
                <w:rFonts w:cs="Arial"/>
                <w:sz w:val="18"/>
                <w:szCs w:val="18"/>
              </w:rPr>
              <w:t xml:space="preserve"> bookings for some of our Opco’s and prepare data for recharges</w:t>
            </w:r>
          </w:p>
          <w:p w:rsidR="00B7592F" w:rsidRDefault="00B7592F" w:rsidP="00B7592F">
            <w:pPr>
              <w:pStyle w:val="ABTableText"/>
              <w:numPr>
                <w:ilvl w:val="0"/>
                <w:numId w:val="36"/>
              </w:numPr>
              <w:spacing w:line="240" w:lineRule="auto"/>
              <w:ind w:right="227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Maintain records of all bookings for MI</w:t>
            </w:r>
          </w:p>
          <w:p w:rsidR="00D6503E" w:rsidRPr="003F0908" w:rsidRDefault="00D6503E" w:rsidP="009F13AA">
            <w:pPr>
              <w:pStyle w:val="ABTableText"/>
              <w:numPr>
                <w:ilvl w:val="0"/>
                <w:numId w:val="36"/>
              </w:numPr>
              <w:spacing w:line="240" w:lineRule="auto"/>
              <w:ind w:right="227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Maintain records and control </w:t>
            </w:r>
            <w:r w:rsidR="00EE3251">
              <w:rPr>
                <w:rFonts w:cs="Arial"/>
                <w:sz w:val="18"/>
                <w:szCs w:val="18"/>
              </w:rPr>
              <w:t xml:space="preserve">of </w:t>
            </w:r>
            <w:r>
              <w:rPr>
                <w:rFonts w:cs="Arial"/>
                <w:sz w:val="18"/>
                <w:szCs w:val="18"/>
              </w:rPr>
              <w:t>the staff expenses process</w:t>
            </w:r>
          </w:p>
        </w:tc>
      </w:tr>
      <w:tr w:rsidR="002209DC" w:rsidRPr="009F05DF" w:rsidTr="009F668E">
        <w:trPr>
          <w:trHeight w:val="234"/>
        </w:trPr>
        <w:tc>
          <w:tcPr>
            <w:tcW w:w="505" w:type="dxa"/>
            <w:shd w:val="clear" w:color="auto" w:fill="auto"/>
          </w:tcPr>
          <w:p w:rsidR="002209DC" w:rsidRPr="009F05DF" w:rsidRDefault="006370D6" w:rsidP="002209DC">
            <w:pPr>
              <w:pStyle w:val="ABTableText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9F05DF">
              <w:rPr>
                <w:rFonts w:cs="Arial"/>
                <w:b/>
                <w:sz w:val="18"/>
                <w:szCs w:val="18"/>
              </w:rPr>
              <w:t>2</w:t>
            </w:r>
          </w:p>
        </w:tc>
        <w:tc>
          <w:tcPr>
            <w:tcW w:w="8931" w:type="dxa"/>
            <w:shd w:val="clear" w:color="auto" w:fill="auto"/>
          </w:tcPr>
          <w:p w:rsidR="002209DC" w:rsidRPr="009F05DF" w:rsidRDefault="005101D1" w:rsidP="003D66BC">
            <w:pPr>
              <w:pStyle w:val="ABTableText"/>
              <w:spacing w:line="276" w:lineRule="auto"/>
              <w:ind w:right="227"/>
              <w:rPr>
                <w:rFonts w:cs="Arial"/>
                <w:sz w:val="18"/>
                <w:szCs w:val="18"/>
              </w:rPr>
            </w:pPr>
            <w:r w:rsidRPr="00C45914">
              <w:rPr>
                <w:rFonts w:cs="Arial"/>
                <w:b/>
                <w:sz w:val="18"/>
                <w:szCs w:val="18"/>
              </w:rPr>
              <w:t xml:space="preserve">Support </w:t>
            </w:r>
            <w:r w:rsidR="00B7592F">
              <w:rPr>
                <w:rFonts w:cs="Arial"/>
                <w:b/>
                <w:sz w:val="18"/>
                <w:szCs w:val="18"/>
              </w:rPr>
              <w:t>Finance</w:t>
            </w:r>
            <w:r w:rsidR="002209DC" w:rsidRPr="00C45914">
              <w:rPr>
                <w:rFonts w:cs="Arial"/>
                <w:b/>
                <w:sz w:val="18"/>
                <w:szCs w:val="18"/>
              </w:rPr>
              <w:t xml:space="preserve"> administrative tasks</w:t>
            </w:r>
            <w:r w:rsidR="002209DC" w:rsidRPr="009F05DF">
              <w:rPr>
                <w:rFonts w:cs="Arial"/>
                <w:sz w:val="18"/>
                <w:szCs w:val="18"/>
              </w:rPr>
              <w:t>, including but not limited to</w:t>
            </w:r>
          </w:p>
          <w:p w:rsidR="002209DC" w:rsidRDefault="00B7592F" w:rsidP="00C45914">
            <w:pPr>
              <w:pStyle w:val="ABTableText"/>
              <w:numPr>
                <w:ilvl w:val="0"/>
                <w:numId w:val="25"/>
              </w:numPr>
              <w:spacing w:line="240" w:lineRule="auto"/>
              <w:ind w:right="227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Monthly reporting of MI to finance team</w:t>
            </w:r>
          </w:p>
          <w:p w:rsidR="00B7592F" w:rsidRDefault="00B7592F" w:rsidP="00C45914">
            <w:pPr>
              <w:pStyle w:val="ABTableText"/>
              <w:numPr>
                <w:ilvl w:val="0"/>
                <w:numId w:val="25"/>
              </w:numPr>
              <w:spacing w:line="240" w:lineRule="auto"/>
              <w:ind w:right="227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Maintain records of travel</w:t>
            </w:r>
            <w:r w:rsidR="00EE3251">
              <w:rPr>
                <w:rFonts w:cs="Arial"/>
                <w:sz w:val="18"/>
                <w:szCs w:val="18"/>
              </w:rPr>
              <w:t xml:space="preserve"> and other staff expenditure</w:t>
            </w:r>
          </w:p>
          <w:p w:rsidR="00D14E10" w:rsidRDefault="00D14E10" w:rsidP="00C45914">
            <w:pPr>
              <w:pStyle w:val="ABTableText"/>
              <w:numPr>
                <w:ilvl w:val="0"/>
                <w:numId w:val="25"/>
              </w:numPr>
              <w:spacing w:line="240" w:lineRule="auto"/>
              <w:ind w:right="227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Maintain records of travel for P11D/PSA purposes</w:t>
            </w:r>
          </w:p>
          <w:p w:rsidR="00D14E10" w:rsidRPr="003F0908" w:rsidRDefault="00D14E10" w:rsidP="003F0908">
            <w:pPr>
              <w:pStyle w:val="ABTableText"/>
              <w:numPr>
                <w:ilvl w:val="0"/>
                <w:numId w:val="25"/>
              </w:numPr>
              <w:spacing w:line="240" w:lineRule="auto"/>
              <w:ind w:right="227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Assist in travel budget maintenance</w:t>
            </w:r>
          </w:p>
        </w:tc>
      </w:tr>
      <w:tr w:rsidR="00820A8F" w:rsidRPr="009F05DF" w:rsidTr="009F668E">
        <w:trPr>
          <w:trHeight w:val="234"/>
        </w:trPr>
        <w:tc>
          <w:tcPr>
            <w:tcW w:w="505" w:type="dxa"/>
            <w:shd w:val="clear" w:color="auto" w:fill="auto"/>
          </w:tcPr>
          <w:p w:rsidR="00820A8F" w:rsidRPr="009F05DF" w:rsidRDefault="00820A8F" w:rsidP="007A17D1">
            <w:pPr>
              <w:pStyle w:val="ABTableText"/>
              <w:spacing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3</w:t>
            </w:r>
          </w:p>
        </w:tc>
        <w:tc>
          <w:tcPr>
            <w:tcW w:w="8931" w:type="dxa"/>
            <w:shd w:val="clear" w:color="auto" w:fill="auto"/>
          </w:tcPr>
          <w:p w:rsidR="00820A8F" w:rsidRDefault="00D14E10" w:rsidP="003D66BC">
            <w:pPr>
              <w:pStyle w:val="ABTableText"/>
              <w:spacing w:line="276" w:lineRule="auto"/>
              <w:ind w:right="227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General</w:t>
            </w:r>
          </w:p>
          <w:p w:rsidR="00B7592F" w:rsidRDefault="00D14E10" w:rsidP="00B7592F">
            <w:pPr>
              <w:pStyle w:val="ABTableText"/>
              <w:numPr>
                <w:ilvl w:val="0"/>
                <w:numId w:val="25"/>
              </w:numPr>
              <w:spacing w:line="240" w:lineRule="auto"/>
              <w:ind w:right="227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Challenge bookings made/requested out with policy</w:t>
            </w:r>
          </w:p>
          <w:p w:rsidR="00D14E10" w:rsidRDefault="00D14E10" w:rsidP="00B7592F">
            <w:pPr>
              <w:pStyle w:val="ABTableText"/>
              <w:numPr>
                <w:ilvl w:val="0"/>
                <w:numId w:val="25"/>
              </w:numPr>
              <w:spacing w:line="240" w:lineRule="auto"/>
              <w:ind w:right="227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Resolving system issues were possible, contacting provider if </w:t>
            </w:r>
            <w:r w:rsidR="003F0908">
              <w:rPr>
                <w:rFonts w:cs="Arial"/>
                <w:sz w:val="18"/>
                <w:szCs w:val="18"/>
              </w:rPr>
              <w:t>cannot be solved</w:t>
            </w:r>
            <w:r>
              <w:rPr>
                <w:rFonts w:cs="Arial"/>
                <w:sz w:val="18"/>
                <w:szCs w:val="18"/>
              </w:rPr>
              <w:t xml:space="preserve"> internally</w:t>
            </w:r>
          </w:p>
          <w:p w:rsidR="00D14E10" w:rsidRDefault="00D14E10" w:rsidP="00B7592F">
            <w:pPr>
              <w:pStyle w:val="ABTableText"/>
              <w:numPr>
                <w:ilvl w:val="0"/>
                <w:numId w:val="25"/>
              </w:numPr>
              <w:spacing w:line="240" w:lineRule="auto"/>
              <w:ind w:right="227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Answer queries from employees</w:t>
            </w:r>
          </w:p>
          <w:p w:rsidR="00D6503E" w:rsidRDefault="00D6503E" w:rsidP="00B7592F">
            <w:pPr>
              <w:pStyle w:val="ABTableText"/>
              <w:numPr>
                <w:ilvl w:val="0"/>
                <w:numId w:val="25"/>
              </w:numPr>
              <w:spacing w:line="240" w:lineRule="auto"/>
              <w:ind w:right="227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Work alongside suppliers to ensure we continuously receive the best rates</w:t>
            </w:r>
          </w:p>
          <w:p w:rsidR="00820A8F" w:rsidRPr="003F0908" w:rsidRDefault="00D14E10" w:rsidP="003F0908">
            <w:pPr>
              <w:pStyle w:val="ABTableText"/>
              <w:numPr>
                <w:ilvl w:val="0"/>
                <w:numId w:val="25"/>
              </w:numPr>
              <w:spacing w:line="240" w:lineRule="auto"/>
              <w:ind w:right="227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Other ad hoc support which may be required</w:t>
            </w:r>
          </w:p>
        </w:tc>
      </w:tr>
    </w:tbl>
    <w:p w:rsidR="0038445D" w:rsidRDefault="0038445D" w:rsidP="0038445D">
      <w:pPr>
        <w:pStyle w:val="SKop11nn"/>
        <w:spacing w:before="0" w:after="0"/>
        <w:ind w:left="357"/>
        <w:rPr>
          <w:rFonts w:ascii="Arial" w:hAnsi="Arial" w:cs="Arial"/>
          <w:sz w:val="18"/>
          <w:szCs w:val="18"/>
        </w:rPr>
      </w:pPr>
    </w:p>
    <w:p w:rsidR="00820A8F" w:rsidRPr="00820A8F" w:rsidRDefault="00820A8F" w:rsidP="00820A8F">
      <w:pPr>
        <w:pStyle w:val="ABnormalUKreport"/>
      </w:pPr>
    </w:p>
    <w:p w:rsidR="00191CFD" w:rsidRPr="009F05DF" w:rsidRDefault="00191CFD" w:rsidP="0038445D">
      <w:pPr>
        <w:pStyle w:val="SKop11nn"/>
        <w:numPr>
          <w:ilvl w:val="0"/>
          <w:numId w:val="19"/>
        </w:numPr>
        <w:spacing w:before="0" w:after="0"/>
        <w:ind w:left="357" w:hanging="357"/>
        <w:rPr>
          <w:rFonts w:ascii="Arial" w:hAnsi="Arial" w:cs="Arial"/>
          <w:sz w:val="18"/>
          <w:szCs w:val="18"/>
        </w:rPr>
      </w:pPr>
      <w:r w:rsidRPr="009F05DF">
        <w:rPr>
          <w:rFonts w:ascii="Arial" w:hAnsi="Arial" w:cs="Arial"/>
          <w:sz w:val="18"/>
          <w:szCs w:val="18"/>
        </w:rPr>
        <w:t>Contact with others</w:t>
      </w:r>
    </w:p>
    <w:tbl>
      <w:tblPr>
        <w:tblW w:w="9270" w:type="dxa"/>
        <w:tblInd w:w="57" w:type="dxa"/>
        <w:tblBorders>
          <w:top w:val="single" w:sz="4" w:space="0" w:color="7D7D7D"/>
          <w:left w:val="single" w:sz="4" w:space="0" w:color="7D7D7D"/>
          <w:bottom w:val="single" w:sz="4" w:space="0" w:color="7D7D7D"/>
          <w:right w:val="single" w:sz="4" w:space="0" w:color="7D7D7D"/>
          <w:insideH w:val="single" w:sz="4" w:space="0" w:color="7D7D7D"/>
          <w:insideV w:val="single" w:sz="4" w:space="0" w:color="7D7D7D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1973"/>
        <w:gridCol w:w="7297"/>
      </w:tblGrid>
      <w:tr w:rsidR="00191CFD" w:rsidRPr="009F05DF" w:rsidTr="00E51011">
        <w:tc>
          <w:tcPr>
            <w:tcW w:w="1973" w:type="dxa"/>
            <w:shd w:val="clear" w:color="auto" w:fill="C71712"/>
          </w:tcPr>
          <w:p w:rsidR="00191CFD" w:rsidRPr="009F05DF" w:rsidRDefault="00191CFD" w:rsidP="002209DC">
            <w:pPr>
              <w:pStyle w:val="ABTableHeading"/>
              <w:spacing w:line="240" w:lineRule="auto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F05DF">
              <w:rPr>
                <w:rFonts w:ascii="Arial" w:hAnsi="Arial" w:cs="Arial"/>
                <w:color w:val="FFFFFF"/>
                <w:sz w:val="18"/>
                <w:szCs w:val="18"/>
              </w:rPr>
              <w:t>Post Details</w:t>
            </w:r>
          </w:p>
        </w:tc>
        <w:tc>
          <w:tcPr>
            <w:tcW w:w="7297" w:type="dxa"/>
            <w:shd w:val="clear" w:color="auto" w:fill="C71712"/>
          </w:tcPr>
          <w:p w:rsidR="00191CFD" w:rsidRPr="009F05DF" w:rsidRDefault="00191CFD" w:rsidP="002209DC">
            <w:pPr>
              <w:pStyle w:val="ABTableHeading"/>
              <w:spacing w:line="240" w:lineRule="auto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191CFD" w:rsidRPr="009F05DF" w:rsidTr="00E51011">
        <w:tc>
          <w:tcPr>
            <w:tcW w:w="1973" w:type="dxa"/>
            <w:shd w:val="clear" w:color="auto" w:fill="auto"/>
          </w:tcPr>
          <w:p w:rsidR="00191CFD" w:rsidRPr="009F05DF" w:rsidRDefault="00191CFD" w:rsidP="002209DC">
            <w:pPr>
              <w:pStyle w:val="ABTableHeading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9F05DF">
              <w:rPr>
                <w:rFonts w:ascii="Arial" w:hAnsi="Arial" w:cs="Arial"/>
                <w:sz w:val="18"/>
                <w:szCs w:val="18"/>
              </w:rPr>
              <w:t>Purpose, nature:</w:t>
            </w:r>
          </w:p>
        </w:tc>
        <w:tc>
          <w:tcPr>
            <w:tcW w:w="7297" w:type="dxa"/>
            <w:shd w:val="clear" w:color="auto" w:fill="auto"/>
          </w:tcPr>
          <w:p w:rsidR="00191CFD" w:rsidRPr="009F05DF" w:rsidRDefault="00253126" w:rsidP="00D14E10">
            <w:pPr>
              <w:pStyle w:val="ABTableText"/>
              <w:spacing w:line="240" w:lineRule="auto"/>
              <w:rPr>
                <w:rFonts w:cs="Arial"/>
                <w:sz w:val="18"/>
                <w:szCs w:val="18"/>
              </w:rPr>
            </w:pPr>
            <w:r w:rsidRPr="009F05DF">
              <w:rPr>
                <w:rFonts w:cs="Arial"/>
                <w:sz w:val="18"/>
                <w:szCs w:val="18"/>
              </w:rPr>
              <w:t>Con</w:t>
            </w:r>
            <w:r w:rsidR="00D14E10">
              <w:rPr>
                <w:rFonts w:cs="Arial"/>
                <w:sz w:val="18"/>
                <w:szCs w:val="18"/>
              </w:rPr>
              <w:t>tact with all ATH staff and Opco’s</w:t>
            </w:r>
            <w:r w:rsidRPr="009F05DF">
              <w:rPr>
                <w:rFonts w:cs="Arial"/>
                <w:sz w:val="18"/>
                <w:szCs w:val="18"/>
              </w:rPr>
              <w:t>. Regular contact with e</w:t>
            </w:r>
            <w:r w:rsidR="00D26412" w:rsidRPr="009F05DF">
              <w:rPr>
                <w:rFonts w:cs="Arial"/>
                <w:sz w:val="18"/>
                <w:szCs w:val="18"/>
              </w:rPr>
              <w:t>xternal service providers.</w:t>
            </w:r>
          </w:p>
        </w:tc>
      </w:tr>
      <w:tr w:rsidR="00191CFD" w:rsidRPr="009F05DF" w:rsidTr="00E51011">
        <w:tc>
          <w:tcPr>
            <w:tcW w:w="1973" w:type="dxa"/>
            <w:shd w:val="clear" w:color="auto" w:fill="auto"/>
          </w:tcPr>
          <w:p w:rsidR="00191CFD" w:rsidRPr="009F05DF" w:rsidRDefault="00191CFD" w:rsidP="002209DC">
            <w:pPr>
              <w:pStyle w:val="ABTableHeading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9F05DF">
              <w:rPr>
                <w:rFonts w:ascii="Arial" w:hAnsi="Arial" w:cs="Arial"/>
                <w:sz w:val="18"/>
                <w:szCs w:val="18"/>
              </w:rPr>
              <w:t>Frequency:</w:t>
            </w:r>
          </w:p>
        </w:tc>
        <w:tc>
          <w:tcPr>
            <w:tcW w:w="7297" w:type="dxa"/>
            <w:shd w:val="clear" w:color="auto" w:fill="auto"/>
          </w:tcPr>
          <w:p w:rsidR="00191CFD" w:rsidRPr="009F05DF" w:rsidRDefault="00253126" w:rsidP="002209DC">
            <w:pPr>
              <w:pStyle w:val="ABTableText"/>
              <w:spacing w:line="240" w:lineRule="auto"/>
              <w:rPr>
                <w:rFonts w:cs="Arial"/>
                <w:sz w:val="18"/>
                <w:szCs w:val="18"/>
              </w:rPr>
            </w:pPr>
            <w:r w:rsidRPr="009F05DF">
              <w:rPr>
                <w:rFonts w:cs="Arial"/>
                <w:sz w:val="18"/>
                <w:szCs w:val="18"/>
              </w:rPr>
              <w:t>Daily</w:t>
            </w:r>
          </w:p>
        </w:tc>
      </w:tr>
      <w:tr w:rsidR="00191CFD" w:rsidRPr="009F05DF" w:rsidTr="00E51011">
        <w:tc>
          <w:tcPr>
            <w:tcW w:w="1973" w:type="dxa"/>
            <w:shd w:val="clear" w:color="auto" w:fill="auto"/>
          </w:tcPr>
          <w:p w:rsidR="00191CFD" w:rsidRPr="009F05DF" w:rsidRDefault="00191CFD" w:rsidP="002209DC">
            <w:pPr>
              <w:pStyle w:val="ABTableHeading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9F05DF">
              <w:rPr>
                <w:rFonts w:ascii="Arial" w:hAnsi="Arial" w:cs="Arial"/>
                <w:sz w:val="18"/>
                <w:szCs w:val="18"/>
              </w:rPr>
              <w:t>Means of contact:</w:t>
            </w:r>
          </w:p>
        </w:tc>
        <w:tc>
          <w:tcPr>
            <w:tcW w:w="7297" w:type="dxa"/>
            <w:shd w:val="clear" w:color="auto" w:fill="auto"/>
          </w:tcPr>
          <w:p w:rsidR="00191CFD" w:rsidRPr="009F05DF" w:rsidRDefault="008D709B" w:rsidP="002209DC">
            <w:pPr>
              <w:pStyle w:val="ABTableText"/>
              <w:spacing w:line="240" w:lineRule="auto"/>
              <w:rPr>
                <w:rFonts w:cs="Arial"/>
                <w:sz w:val="18"/>
                <w:szCs w:val="18"/>
              </w:rPr>
            </w:pPr>
            <w:r w:rsidRPr="009F05DF">
              <w:rPr>
                <w:rFonts w:cs="Arial"/>
                <w:sz w:val="18"/>
                <w:szCs w:val="18"/>
              </w:rPr>
              <w:t>Regular face to face com</w:t>
            </w:r>
            <w:r w:rsidR="00471D91">
              <w:rPr>
                <w:rFonts w:cs="Arial"/>
                <w:sz w:val="18"/>
                <w:szCs w:val="18"/>
              </w:rPr>
              <w:t xml:space="preserve">munication with visitors and </w:t>
            </w:r>
            <w:r w:rsidRPr="009F05DF">
              <w:rPr>
                <w:rFonts w:cs="Arial"/>
                <w:sz w:val="18"/>
                <w:szCs w:val="18"/>
              </w:rPr>
              <w:t xml:space="preserve">staff as well as via telephone and email. </w:t>
            </w:r>
          </w:p>
        </w:tc>
      </w:tr>
    </w:tbl>
    <w:p w:rsidR="00B578A2" w:rsidRPr="009F05DF" w:rsidRDefault="00B578A2" w:rsidP="002209DC">
      <w:pPr>
        <w:pStyle w:val="SKop11nn"/>
        <w:spacing w:before="0" w:after="0"/>
        <w:rPr>
          <w:rFonts w:ascii="Arial" w:hAnsi="Arial" w:cs="Arial"/>
          <w:sz w:val="18"/>
          <w:szCs w:val="18"/>
        </w:rPr>
      </w:pPr>
    </w:p>
    <w:p w:rsidR="003F0908" w:rsidRDefault="003F0908">
      <w:pPr>
        <w:rPr>
          <w:rFonts w:cs="Arial"/>
          <w:szCs w:val="18"/>
        </w:rPr>
      </w:pPr>
      <w:r>
        <w:rPr>
          <w:rFonts w:cs="Arial"/>
          <w:szCs w:val="18"/>
        </w:rPr>
        <w:br w:type="page"/>
      </w:r>
    </w:p>
    <w:p w:rsidR="0038445D" w:rsidRPr="003F0908" w:rsidRDefault="0038445D" w:rsidP="003F0908">
      <w:pPr>
        <w:rPr>
          <w:rFonts w:ascii="Arial" w:hAnsi="Arial" w:cs="Arial"/>
          <w:snapToGrid w:val="0"/>
          <w:color w:val="000000"/>
          <w:kern w:val="16"/>
          <w:sz w:val="18"/>
          <w:szCs w:val="18"/>
          <w:lang w:eastAsia="en-US"/>
        </w:rPr>
      </w:pPr>
    </w:p>
    <w:p w:rsidR="006857C3" w:rsidRPr="009F05DF" w:rsidRDefault="006857C3" w:rsidP="0038445D">
      <w:pPr>
        <w:pStyle w:val="SKop11nn"/>
        <w:numPr>
          <w:ilvl w:val="0"/>
          <w:numId w:val="19"/>
        </w:numPr>
        <w:spacing w:before="0" w:after="0"/>
        <w:ind w:left="357" w:hanging="357"/>
        <w:rPr>
          <w:rFonts w:ascii="Arial" w:hAnsi="Arial" w:cs="Arial"/>
          <w:sz w:val="18"/>
          <w:szCs w:val="18"/>
        </w:rPr>
      </w:pPr>
      <w:r w:rsidRPr="009F05DF">
        <w:rPr>
          <w:rFonts w:ascii="Arial" w:hAnsi="Arial" w:cs="Arial"/>
          <w:sz w:val="18"/>
          <w:szCs w:val="18"/>
        </w:rPr>
        <w:t>Key behavioural indicators</w:t>
      </w:r>
    </w:p>
    <w:tbl>
      <w:tblPr>
        <w:tblW w:w="9270" w:type="dxa"/>
        <w:tblInd w:w="57" w:type="dxa"/>
        <w:tblBorders>
          <w:top w:val="single" w:sz="4" w:space="0" w:color="7D7D7D"/>
          <w:left w:val="single" w:sz="4" w:space="0" w:color="7D7D7D"/>
          <w:bottom w:val="single" w:sz="4" w:space="0" w:color="7D7D7D"/>
          <w:right w:val="single" w:sz="4" w:space="0" w:color="7D7D7D"/>
          <w:insideH w:val="single" w:sz="4" w:space="0" w:color="7D7D7D"/>
          <w:insideV w:val="single" w:sz="4" w:space="0" w:color="7D7D7D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2098"/>
        <w:gridCol w:w="7172"/>
      </w:tblGrid>
      <w:tr w:rsidR="00C17BB8" w:rsidRPr="009F05DF" w:rsidTr="009473FC">
        <w:tc>
          <w:tcPr>
            <w:tcW w:w="2098" w:type="dxa"/>
            <w:shd w:val="clear" w:color="auto" w:fill="C71712"/>
          </w:tcPr>
          <w:p w:rsidR="00C17BB8" w:rsidRPr="009F05DF" w:rsidRDefault="00C17BB8" w:rsidP="002209DC">
            <w:pPr>
              <w:pStyle w:val="ABTableHeading"/>
              <w:spacing w:line="240" w:lineRule="auto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9F05DF">
              <w:rPr>
                <w:rFonts w:ascii="Arial" w:hAnsi="Arial" w:cs="Arial"/>
                <w:color w:val="FFFFFF"/>
                <w:sz w:val="18"/>
                <w:szCs w:val="18"/>
              </w:rPr>
              <w:t>Abellio common behaviours</w:t>
            </w:r>
          </w:p>
        </w:tc>
        <w:tc>
          <w:tcPr>
            <w:tcW w:w="7172" w:type="dxa"/>
            <w:shd w:val="clear" w:color="auto" w:fill="C71712"/>
          </w:tcPr>
          <w:p w:rsidR="00C17BB8" w:rsidRPr="009F05DF" w:rsidRDefault="00C17BB8" w:rsidP="002209DC">
            <w:pPr>
              <w:pStyle w:val="ABTableHeading"/>
              <w:spacing w:line="240" w:lineRule="auto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17BB8" w:rsidRPr="009F05DF" w:rsidTr="009473FC">
        <w:tc>
          <w:tcPr>
            <w:tcW w:w="2098" w:type="dxa"/>
            <w:shd w:val="clear" w:color="auto" w:fill="auto"/>
          </w:tcPr>
          <w:p w:rsidR="00C17BB8" w:rsidRPr="009F05DF" w:rsidRDefault="00C17BB8" w:rsidP="002209DC">
            <w:pPr>
              <w:pStyle w:val="ABTableHeading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9F05DF">
              <w:rPr>
                <w:rFonts w:ascii="Arial" w:hAnsi="Arial" w:cs="Arial"/>
                <w:sz w:val="18"/>
                <w:szCs w:val="18"/>
              </w:rPr>
              <w:t>Genuine:</w:t>
            </w:r>
          </w:p>
        </w:tc>
        <w:tc>
          <w:tcPr>
            <w:tcW w:w="7172" w:type="dxa"/>
            <w:shd w:val="clear" w:color="auto" w:fill="auto"/>
          </w:tcPr>
          <w:p w:rsidR="00C17BB8" w:rsidRPr="009F05DF" w:rsidRDefault="00C17BB8" w:rsidP="003C3B16">
            <w:pPr>
              <w:pStyle w:val="ABTableText"/>
              <w:spacing w:line="240" w:lineRule="auto"/>
              <w:rPr>
                <w:rFonts w:cs="Arial"/>
                <w:sz w:val="18"/>
                <w:szCs w:val="18"/>
              </w:rPr>
            </w:pPr>
            <w:r w:rsidRPr="009F05DF">
              <w:rPr>
                <w:rFonts w:cs="Arial"/>
                <w:sz w:val="18"/>
                <w:szCs w:val="18"/>
              </w:rPr>
              <w:t xml:space="preserve">Demonstrates a strong service orientation – viewing staff and line managers as internal customers and operating in a professional, respectful and straightforward manner. </w:t>
            </w:r>
          </w:p>
        </w:tc>
      </w:tr>
      <w:tr w:rsidR="00C17BB8" w:rsidRPr="009F05DF" w:rsidTr="009473FC">
        <w:tc>
          <w:tcPr>
            <w:tcW w:w="2098" w:type="dxa"/>
            <w:shd w:val="clear" w:color="auto" w:fill="auto"/>
          </w:tcPr>
          <w:p w:rsidR="00C17BB8" w:rsidRPr="009F05DF" w:rsidRDefault="00C17BB8" w:rsidP="002209DC">
            <w:pPr>
              <w:pStyle w:val="ABTableHeading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9F05DF">
              <w:rPr>
                <w:rFonts w:ascii="Arial" w:hAnsi="Arial" w:cs="Arial"/>
                <w:sz w:val="18"/>
                <w:szCs w:val="18"/>
              </w:rPr>
              <w:t>Professional:</w:t>
            </w:r>
          </w:p>
        </w:tc>
        <w:tc>
          <w:tcPr>
            <w:tcW w:w="7172" w:type="dxa"/>
            <w:shd w:val="clear" w:color="auto" w:fill="auto"/>
          </w:tcPr>
          <w:p w:rsidR="00C17BB8" w:rsidRPr="009F05DF" w:rsidRDefault="00C17BB8" w:rsidP="002209DC">
            <w:pPr>
              <w:pStyle w:val="ABTableText"/>
              <w:spacing w:line="240" w:lineRule="auto"/>
              <w:rPr>
                <w:rFonts w:cs="Arial"/>
                <w:sz w:val="18"/>
                <w:szCs w:val="18"/>
              </w:rPr>
            </w:pPr>
            <w:r w:rsidRPr="009F05DF">
              <w:rPr>
                <w:rFonts w:cs="Arial"/>
                <w:sz w:val="18"/>
                <w:szCs w:val="18"/>
              </w:rPr>
              <w:t xml:space="preserve">Works accurately with strong attention to detail; uses initiative but knows when to seek out advice and assistance from line manager and/or office </w:t>
            </w:r>
            <w:r w:rsidR="003C3B16" w:rsidRPr="009F05DF">
              <w:rPr>
                <w:rFonts w:cs="Arial"/>
                <w:sz w:val="18"/>
                <w:szCs w:val="18"/>
              </w:rPr>
              <w:t xml:space="preserve">peers. </w:t>
            </w:r>
            <w:r w:rsidRPr="009F05DF">
              <w:rPr>
                <w:rFonts w:cs="Arial"/>
                <w:sz w:val="18"/>
                <w:szCs w:val="18"/>
              </w:rPr>
              <w:t>Will establish credibility with internal client groups by means of consistent high quality delivery to promise</w:t>
            </w:r>
            <w:r w:rsidR="00146E3B" w:rsidRPr="009F05DF">
              <w:rPr>
                <w:rFonts w:cs="Arial"/>
                <w:sz w:val="18"/>
                <w:szCs w:val="18"/>
              </w:rPr>
              <w:t xml:space="preserve">. </w:t>
            </w:r>
            <w:r w:rsidR="00F45299" w:rsidRPr="009F05DF">
              <w:rPr>
                <w:rFonts w:cs="Arial"/>
                <w:sz w:val="18"/>
                <w:szCs w:val="18"/>
              </w:rPr>
              <w:t>Understands and respects the confidentiality of all personnel data. Remains calm and collected at all times.</w:t>
            </w:r>
          </w:p>
        </w:tc>
      </w:tr>
      <w:tr w:rsidR="00C17BB8" w:rsidRPr="009F05DF" w:rsidTr="009473FC">
        <w:tc>
          <w:tcPr>
            <w:tcW w:w="2098" w:type="dxa"/>
            <w:shd w:val="clear" w:color="auto" w:fill="auto"/>
          </w:tcPr>
          <w:p w:rsidR="00C17BB8" w:rsidRPr="009F05DF" w:rsidRDefault="00C17BB8" w:rsidP="002209DC">
            <w:pPr>
              <w:pStyle w:val="ABTableHeading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9F05DF">
              <w:rPr>
                <w:rFonts w:ascii="Arial" w:hAnsi="Arial" w:cs="Arial"/>
                <w:sz w:val="18"/>
                <w:szCs w:val="18"/>
              </w:rPr>
              <w:t>Proactive:</w:t>
            </w:r>
          </w:p>
        </w:tc>
        <w:tc>
          <w:tcPr>
            <w:tcW w:w="7172" w:type="dxa"/>
            <w:shd w:val="clear" w:color="auto" w:fill="auto"/>
          </w:tcPr>
          <w:p w:rsidR="00C17BB8" w:rsidRPr="009F05DF" w:rsidRDefault="00C17BB8" w:rsidP="002209DC">
            <w:pPr>
              <w:pStyle w:val="ABTableText"/>
              <w:spacing w:line="240" w:lineRule="auto"/>
              <w:rPr>
                <w:rFonts w:cs="Arial"/>
                <w:sz w:val="18"/>
                <w:szCs w:val="18"/>
              </w:rPr>
            </w:pPr>
            <w:r w:rsidRPr="009F05DF">
              <w:rPr>
                <w:rFonts w:cs="Arial"/>
                <w:sz w:val="18"/>
                <w:szCs w:val="18"/>
              </w:rPr>
              <w:t xml:space="preserve">Will identify opportunities to enhance </w:t>
            </w:r>
            <w:r w:rsidR="00DB6201" w:rsidRPr="009F05DF">
              <w:rPr>
                <w:rFonts w:cs="Arial"/>
                <w:sz w:val="18"/>
                <w:szCs w:val="18"/>
              </w:rPr>
              <w:t>office administration</w:t>
            </w:r>
            <w:r w:rsidRPr="009F05DF">
              <w:rPr>
                <w:rFonts w:cs="Arial"/>
                <w:sz w:val="18"/>
                <w:szCs w:val="18"/>
              </w:rPr>
              <w:t xml:space="preserve"> and initia</w:t>
            </w:r>
            <w:r w:rsidR="00DB6201" w:rsidRPr="009F05DF">
              <w:rPr>
                <w:rFonts w:cs="Arial"/>
                <w:sz w:val="18"/>
                <w:szCs w:val="18"/>
              </w:rPr>
              <w:t xml:space="preserve">te and </w:t>
            </w:r>
            <w:r w:rsidRPr="009F05DF">
              <w:rPr>
                <w:rFonts w:cs="Arial"/>
                <w:sz w:val="18"/>
                <w:szCs w:val="18"/>
              </w:rPr>
              <w:t xml:space="preserve">drive projects through to completion. </w:t>
            </w:r>
          </w:p>
        </w:tc>
      </w:tr>
      <w:tr w:rsidR="00C17BB8" w:rsidRPr="009F05DF" w:rsidTr="009473FC">
        <w:tc>
          <w:tcPr>
            <w:tcW w:w="2098" w:type="dxa"/>
            <w:tcBorders>
              <w:bottom w:val="single" w:sz="4" w:space="0" w:color="7D7D7D"/>
            </w:tcBorders>
            <w:shd w:val="clear" w:color="auto" w:fill="auto"/>
          </w:tcPr>
          <w:p w:rsidR="00C17BB8" w:rsidRPr="009F05DF" w:rsidRDefault="00C17BB8" w:rsidP="002209DC">
            <w:pPr>
              <w:pStyle w:val="ABTableHeading"/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9F05DF">
              <w:rPr>
                <w:rFonts w:ascii="Arial" w:hAnsi="Arial" w:cs="Arial"/>
                <w:sz w:val="18"/>
                <w:szCs w:val="18"/>
              </w:rPr>
              <w:t>Inclusive:</w:t>
            </w:r>
          </w:p>
        </w:tc>
        <w:tc>
          <w:tcPr>
            <w:tcW w:w="7172" w:type="dxa"/>
            <w:tcBorders>
              <w:bottom w:val="single" w:sz="4" w:space="0" w:color="7D7D7D"/>
            </w:tcBorders>
            <w:shd w:val="clear" w:color="auto" w:fill="auto"/>
          </w:tcPr>
          <w:p w:rsidR="00C17BB8" w:rsidRPr="009F05DF" w:rsidRDefault="00C17BB8" w:rsidP="002209DC">
            <w:pPr>
              <w:pStyle w:val="ABTableText"/>
              <w:spacing w:line="240" w:lineRule="auto"/>
              <w:rPr>
                <w:rFonts w:cs="Arial"/>
                <w:sz w:val="18"/>
                <w:szCs w:val="18"/>
              </w:rPr>
            </w:pPr>
            <w:r w:rsidRPr="009F05DF">
              <w:rPr>
                <w:rFonts w:cs="Arial"/>
                <w:sz w:val="18"/>
                <w:szCs w:val="18"/>
              </w:rPr>
              <w:t>Demonstrates appropriate tact and diplomacy in all interactions, capable of adapting style to a diverse head office population. Capable of engaging with stakeholders across the Group in order to build positive and long lasting relationships.</w:t>
            </w:r>
          </w:p>
        </w:tc>
      </w:tr>
    </w:tbl>
    <w:p w:rsidR="006857C3" w:rsidRDefault="006857C3" w:rsidP="002209DC">
      <w:pPr>
        <w:pStyle w:val="SKop11nn"/>
        <w:spacing w:before="0" w:after="0"/>
        <w:ind w:left="360"/>
        <w:rPr>
          <w:rFonts w:ascii="Arial" w:hAnsi="Arial" w:cs="Arial"/>
          <w:sz w:val="18"/>
          <w:szCs w:val="18"/>
        </w:rPr>
      </w:pPr>
    </w:p>
    <w:p w:rsidR="00820A8F" w:rsidRPr="00820A8F" w:rsidRDefault="00820A8F" w:rsidP="00820A8F">
      <w:pPr>
        <w:pStyle w:val="ABnormalUKreport"/>
      </w:pPr>
    </w:p>
    <w:p w:rsidR="00191CFD" w:rsidRPr="009F05DF" w:rsidRDefault="00191CFD" w:rsidP="0038445D">
      <w:pPr>
        <w:pStyle w:val="SKop11nn"/>
        <w:numPr>
          <w:ilvl w:val="0"/>
          <w:numId w:val="19"/>
        </w:numPr>
        <w:spacing w:before="0" w:after="0"/>
        <w:rPr>
          <w:rFonts w:ascii="Arial" w:hAnsi="Arial" w:cs="Arial"/>
          <w:sz w:val="18"/>
          <w:szCs w:val="18"/>
        </w:rPr>
      </w:pPr>
      <w:r w:rsidRPr="009F05DF">
        <w:rPr>
          <w:rFonts w:ascii="Arial" w:hAnsi="Arial" w:cs="Arial"/>
          <w:sz w:val="18"/>
          <w:szCs w:val="18"/>
        </w:rPr>
        <w:t>Person specification</w:t>
      </w:r>
    </w:p>
    <w:tbl>
      <w:tblPr>
        <w:tblW w:w="9270" w:type="dxa"/>
        <w:tblInd w:w="57" w:type="dxa"/>
        <w:tblBorders>
          <w:top w:val="single" w:sz="4" w:space="0" w:color="7D7D7D"/>
          <w:left w:val="single" w:sz="4" w:space="0" w:color="7D7D7D"/>
          <w:bottom w:val="single" w:sz="4" w:space="0" w:color="7D7D7D"/>
          <w:right w:val="single" w:sz="4" w:space="0" w:color="7D7D7D"/>
          <w:insideH w:val="single" w:sz="4" w:space="0" w:color="7D7D7D"/>
          <w:insideV w:val="single" w:sz="4" w:space="0" w:color="7D7D7D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2206"/>
        <w:gridCol w:w="4536"/>
        <w:gridCol w:w="2528"/>
      </w:tblGrid>
      <w:tr w:rsidR="00191CFD" w:rsidRPr="009F05DF" w:rsidTr="00E51011">
        <w:tc>
          <w:tcPr>
            <w:tcW w:w="9270" w:type="dxa"/>
            <w:gridSpan w:val="3"/>
            <w:tcBorders>
              <w:bottom w:val="single" w:sz="4" w:space="0" w:color="7D7D7D"/>
            </w:tcBorders>
            <w:shd w:val="clear" w:color="auto" w:fill="C71712"/>
          </w:tcPr>
          <w:p w:rsidR="00191CFD" w:rsidRPr="009F05DF" w:rsidRDefault="00191CFD" w:rsidP="002209DC">
            <w:pPr>
              <w:pStyle w:val="ABnormalUK"/>
              <w:keepLines/>
              <w:spacing w:line="240" w:lineRule="auto"/>
              <w:rPr>
                <w:rFonts w:cs="Arial"/>
                <w:b/>
                <w:color w:val="FFFFFF"/>
                <w:szCs w:val="18"/>
              </w:rPr>
            </w:pPr>
          </w:p>
        </w:tc>
      </w:tr>
      <w:tr w:rsidR="00191CFD" w:rsidRPr="009F05DF" w:rsidTr="00F458DA">
        <w:tc>
          <w:tcPr>
            <w:tcW w:w="2206" w:type="dxa"/>
            <w:shd w:val="clear" w:color="auto" w:fill="E6E6E6"/>
          </w:tcPr>
          <w:p w:rsidR="00191CFD" w:rsidRPr="009F05DF" w:rsidRDefault="00191CFD" w:rsidP="002209DC">
            <w:pPr>
              <w:pStyle w:val="ABTableText"/>
              <w:spacing w:line="240" w:lineRule="auto"/>
              <w:rPr>
                <w:rFonts w:cs="Arial"/>
                <w:b/>
                <w:sz w:val="18"/>
                <w:szCs w:val="18"/>
              </w:rPr>
            </w:pPr>
            <w:r w:rsidRPr="009F05DF">
              <w:rPr>
                <w:rFonts w:cs="Arial"/>
                <w:b/>
                <w:sz w:val="18"/>
                <w:szCs w:val="18"/>
              </w:rPr>
              <w:t>Person Specification</w:t>
            </w:r>
          </w:p>
        </w:tc>
        <w:tc>
          <w:tcPr>
            <w:tcW w:w="4536" w:type="dxa"/>
            <w:shd w:val="clear" w:color="auto" w:fill="E6E6E6"/>
          </w:tcPr>
          <w:p w:rsidR="00191CFD" w:rsidRPr="009F05DF" w:rsidRDefault="00191CFD" w:rsidP="002209DC">
            <w:pPr>
              <w:pStyle w:val="ABTableText"/>
              <w:spacing w:line="240" w:lineRule="auto"/>
              <w:rPr>
                <w:rFonts w:cs="Arial"/>
                <w:b/>
                <w:sz w:val="18"/>
                <w:szCs w:val="18"/>
              </w:rPr>
            </w:pPr>
            <w:r w:rsidRPr="009F05DF">
              <w:rPr>
                <w:rFonts w:cs="Arial"/>
                <w:b/>
                <w:sz w:val="18"/>
                <w:szCs w:val="18"/>
              </w:rPr>
              <w:t>Essential</w:t>
            </w:r>
          </w:p>
        </w:tc>
        <w:tc>
          <w:tcPr>
            <w:tcW w:w="2528" w:type="dxa"/>
            <w:shd w:val="clear" w:color="auto" w:fill="E6E6E6"/>
          </w:tcPr>
          <w:p w:rsidR="00191CFD" w:rsidRPr="009F05DF" w:rsidRDefault="00191CFD" w:rsidP="002209DC">
            <w:pPr>
              <w:pStyle w:val="ABTableText"/>
              <w:spacing w:line="240" w:lineRule="auto"/>
              <w:rPr>
                <w:rFonts w:cs="Arial"/>
                <w:b/>
                <w:sz w:val="18"/>
                <w:szCs w:val="18"/>
              </w:rPr>
            </w:pPr>
            <w:r w:rsidRPr="009F05DF">
              <w:rPr>
                <w:rFonts w:cs="Arial"/>
                <w:b/>
                <w:sz w:val="18"/>
                <w:szCs w:val="18"/>
              </w:rPr>
              <w:t>Desirable</w:t>
            </w:r>
          </w:p>
        </w:tc>
      </w:tr>
      <w:tr w:rsidR="00191CFD" w:rsidRPr="009F05DF" w:rsidTr="00F458DA">
        <w:trPr>
          <w:trHeight w:val="684"/>
        </w:trPr>
        <w:tc>
          <w:tcPr>
            <w:tcW w:w="2206" w:type="dxa"/>
            <w:shd w:val="clear" w:color="auto" w:fill="auto"/>
          </w:tcPr>
          <w:p w:rsidR="00191CFD" w:rsidRPr="009F05DF" w:rsidRDefault="00191CFD" w:rsidP="002209DC">
            <w:pPr>
              <w:pStyle w:val="ABTableText"/>
              <w:spacing w:line="240" w:lineRule="auto"/>
              <w:rPr>
                <w:rFonts w:cs="Arial"/>
                <w:sz w:val="18"/>
                <w:szCs w:val="18"/>
              </w:rPr>
            </w:pPr>
            <w:r w:rsidRPr="009F05DF">
              <w:rPr>
                <w:rFonts w:cs="Arial"/>
                <w:b/>
                <w:sz w:val="18"/>
                <w:szCs w:val="18"/>
              </w:rPr>
              <w:t>Attainments:</w:t>
            </w:r>
            <w:r w:rsidRPr="009F05DF">
              <w:rPr>
                <w:rFonts w:cs="Arial"/>
                <w:sz w:val="18"/>
                <w:szCs w:val="18"/>
              </w:rPr>
              <w:t xml:space="preserve"> </w:t>
            </w:r>
            <w:r w:rsidRPr="009F05DF">
              <w:rPr>
                <w:rFonts w:cs="Arial"/>
                <w:szCs w:val="16"/>
              </w:rPr>
              <w:t>education, qualifications &amp; training requirements</w:t>
            </w:r>
          </w:p>
        </w:tc>
        <w:tc>
          <w:tcPr>
            <w:tcW w:w="4536" w:type="dxa"/>
            <w:shd w:val="clear" w:color="auto" w:fill="auto"/>
          </w:tcPr>
          <w:p w:rsidR="00191CFD" w:rsidRPr="009F05DF" w:rsidRDefault="006857C3" w:rsidP="00471D91">
            <w:pPr>
              <w:pStyle w:val="ABTableText"/>
              <w:numPr>
                <w:ilvl w:val="0"/>
                <w:numId w:val="38"/>
              </w:numPr>
              <w:spacing w:line="240" w:lineRule="auto"/>
              <w:ind w:left="369" w:hanging="284"/>
              <w:rPr>
                <w:rFonts w:cs="Arial"/>
                <w:sz w:val="18"/>
                <w:szCs w:val="18"/>
              </w:rPr>
            </w:pPr>
            <w:r w:rsidRPr="009F05DF">
              <w:rPr>
                <w:rFonts w:cs="Arial"/>
                <w:sz w:val="18"/>
                <w:szCs w:val="18"/>
              </w:rPr>
              <w:t>A level standard of education</w:t>
            </w:r>
          </w:p>
          <w:p w:rsidR="003339A4" w:rsidRPr="009F05DF" w:rsidRDefault="003339A4" w:rsidP="00471D91">
            <w:pPr>
              <w:pStyle w:val="ABTableText"/>
              <w:spacing w:line="240" w:lineRule="auto"/>
              <w:ind w:left="369" w:hanging="284"/>
              <w:rPr>
                <w:rFonts w:cs="Arial"/>
                <w:sz w:val="18"/>
                <w:szCs w:val="18"/>
              </w:rPr>
            </w:pPr>
          </w:p>
          <w:p w:rsidR="003339A4" w:rsidRPr="009F05DF" w:rsidRDefault="003339A4" w:rsidP="00471D91">
            <w:pPr>
              <w:pStyle w:val="ABTableText"/>
              <w:spacing w:line="240" w:lineRule="auto"/>
              <w:ind w:left="369" w:hanging="284"/>
              <w:rPr>
                <w:rFonts w:cs="Arial"/>
                <w:sz w:val="18"/>
                <w:szCs w:val="18"/>
              </w:rPr>
            </w:pPr>
          </w:p>
        </w:tc>
        <w:tc>
          <w:tcPr>
            <w:tcW w:w="2528" w:type="dxa"/>
            <w:shd w:val="clear" w:color="auto" w:fill="auto"/>
          </w:tcPr>
          <w:p w:rsidR="00191CFD" w:rsidRPr="009F05DF" w:rsidRDefault="006857C3" w:rsidP="00471D91">
            <w:pPr>
              <w:pStyle w:val="ABTableText"/>
              <w:numPr>
                <w:ilvl w:val="0"/>
                <w:numId w:val="37"/>
              </w:numPr>
              <w:spacing w:line="240" w:lineRule="auto"/>
              <w:ind w:left="227" w:hanging="142"/>
              <w:rPr>
                <w:rFonts w:cs="Arial"/>
                <w:sz w:val="18"/>
                <w:szCs w:val="18"/>
              </w:rPr>
            </w:pPr>
            <w:r w:rsidRPr="009F05DF">
              <w:rPr>
                <w:rFonts w:cs="Arial"/>
                <w:sz w:val="18"/>
                <w:szCs w:val="18"/>
              </w:rPr>
              <w:t>Degree in Business or a related subject</w:t>
            </w:r>
            <w:r w:rsidR="008D709B" w:rsidRPr="009F05DF">
              <w:rPr>
                <w:rFonts w:cs="Arial"/>
                <w:sz w:val="18"/>
                <w:szCs w:val="18"/>
              </w:rPr>
              <w:t xml:space="preserve">  </w:t>
            </w:r>
          </w:p>
          <w:p w:rsidR="003C3B16" w:rsidRPr="009F05DF" w:rsidRDefault="003C3B16" w:rsidP="00471D91">
            <w:pPr>
              <w:pStyle w:val="ABTableText"/>
              <w:spacing w:line="240" w:lineRule="auto"/>
              <w:ind w:left="227" w:hanging="142"/>
              <w:rPr>
                <w:rFonts w:cs="Arial"/>
                <w:sz w:val="18"/>
                <w:szCs w:val="18"/>
              </w:rPr>
            </w:pPr>
          </w:p>
        </w:tc>
      </w:tr>
      <w:tr w:rsidR="00191CFD" w:rsidRPr="009F05DF" w:rsidTr="00F458DA">
        <w:trPr>
          <w:trHeight w:val="1815"/>
        </w:trPr>
        <w:tc>
          <w:tcPr>
            <w:tcW w:w="2206" w:type="dxa"/>
            <w:shd w:val="clear" w:color="auto" w:fill="auto"/>
          </w:tcPr>
          <w:p w:rsidR="00191CFD" w:rsidRPr="009F05DF" w:rsidRDefault="00191CFD" w:rsidP="002209DC">
            <w:pPr>
              <w:pStyle w:val="ABTableText"/>
              <w:spacing w:line="240" w:lineRule="auto"/>
              <w:rPr>
                <w:rFonts w:cs="Arial"/>
                <w:sz w:val="18"/>
                <w:szCs w:val="18"/>
              </w:rPr>
            </w:pPr>
            <w:r w:rsidRPr="009F05DF">
              <w:rPr>
                <w:rFonts w:cs="Arial"/>
                <w:b/>
                <w:sz w:val="18"/>
                <w:szCs w:val="18"/>
              </w:rPr>
              <w:t>Abilities:</w:t>
            </w:r>
            <w:r w:rsidRPr="009F05DF">
              <w:rPr>
                <w:rFonts w:cs="Arial"/>
                <w:b/>
                <w:szCs w:val="16"/>
              </w:rPr>
              <w:t xml:space="preserve"> </w:t>
            </w:r>
            <w:r w:rsidRPr="009F05DF">
              <w:rPr>
                <w:rFonts w:cs="Arial"/>
                <w:szCs w:val="16"/>
              </w:rPr>
              <w:t>skills &amp; aptitudes required</w:t>
            </w:r>
          </w:p>
          <w:p w:rsidR="00191CFD" w:rsidRPr="009F05DF" w:rsidRDefault="00191CFD" w:rsidP="002209DC">
            <w:pPr>
              <w:pStyle w:val="ABTableText"/>
              <w:spacing w:line="240" w:lineRule="auto"/>
              <w:rPr>
                <w:rFonts w:cs="Arial"/>
                <w:sz w:val="18"/>
                <w:szCs w:val="18"/>
              </w:rPr>
            </w:pPr>
          </w:p>
          <w:p w:rsidR="00191CFD" w:rsidRPr="009F05DF" w:rsidRDefault="00191CFD" w:rsidP="002209DC">
            <w:pPr>
              <w:pStyle w:val="ABTableText"/>
              <w:spacing w:line="240" w:lineRule="auto"/>
              <w:rPr>
                <w:rFonts w:cs="Arial"/>
                <w:sz w:val="18"/>
                <w:szCs w:val="18"/>
              </w:rPr>
            </w:pPr>
          </w:p>
          <w:p w:rsidR="00191CFD" w:rsidRPr="009F05DF" w:rsidRDefault="00191CFD" w:rsidP="002209DC">
            <w:pPr>
              <w:pStyle w:val="ABTableText"/>
              <w:spacing w:line="240" w:lineRule="auto"/>
              <w:rPr>
                <w:rFonts w:cs="Arial"/>
                <w:sz w:val="18"/>
                <w:szCs w:val="18"/>
              </w:rPr>
            </w:pPr>
          </w:p>
          <w:p w:rsidR="00191CFD" w:rsidRPr="009F05DF" w:rsidRDefault="00191CFD" w:rsidP="002209DC">
            <w:pPr>
              <w:pStyle w:val="ABTableText"/>
              <w:spacing w:line="240" w:lineRule="auto"/>
              <w:rPr>
                <w:rFonts w:cs="Arial"/>
                <w:sz w:val="18"/>
                <w:szCs w:val="18"/>
              </w:rPr>
            </w:pPr>
          </w:p>
          <w:p w:rsidR="00191CFD" w:rsidRPr="009F05DF" w:rsidRDefault="00191CFD" w:rsidP="002209DC">
            <w:pPr>
              <w:pStyle w:val="ABTableText"/>
              <w:spacing w:line="240" w:lineRule="auto"/>
              <w:rPr>
                <w:rFonts w:cs="Arial"/>
                <w:sz w:val="18"/>
                <w:szCs w:val="18"/>
              </w:rPr>
            </w:pPr>
          </w:p>
          <w:p w:rsidR="00191CFD" w:rsidRPr="009F05DF" w:rsidRDefault="00191CFD" w:rsidP="002209DC">
            <w:pPr>
              <w:pStyle w:val="ABTableText"/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4536" w:type="dxa"/>
            <w:shd w:val="clear" w:color="auto" w:fill="auto"/>
          </w:tcPr>
          <w:p w:rsidR="00F45299" w:rsidRPr="009F05DF" w:rsidRDefault="00F45299" w:rsidP="00471D91">
            <w:pPr>
              <w:pStyle w:val="ABTableText"/>
              <w:numPr>
                <w:ilvl w:val="0"/>
                <w:numId w:val="38"/>
              </w:numPr>
              <w:spacing w:line="240" w:lineRule="auto"/>
              <w:ind w:left="369" w:hanging="284"/>
              <w:rPr>
                <w:rFonts w:cs="Arial"/>
                <w:sz w:val="18"/>
                <w:szCs w:val="18"/>
              </w:rPr>
            </w:pPr>
            <w:r w:rsidRPr="009F05DF">
              <w:rPr>
                <w:rFonts w:cs="Arial"/>
                <w:sz w:val="18"/>
                <w:szCs w:val="18"/>
              </w:rPr>
              <w:t>Excellent command of English (verbal and written)</w:t>
            </w:r>
          </w:p>
          <w:p w:rsidR="006857C3" w:rsidRDefault="006857C3" w:rsidP="00471D91">
            <w:pPr>
              <w:pStyle w:val="ListParagraph"/>
              <w:numPr>
                <w:ilvl w:val="0"/>
                <w:numId w:val="38"/>
              </w:numPr>
              <w:ind w:left="369" w:hanging="284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71D91">
              <w:rPr>
                <w:rFonts w:ascii="Arial" w:hAnsi="Arial" w:cs="Arial"/>
                <w:color w:val="222222"/>
                <w:sz w:val="18"/>
                <w:szCs w:val="18"/>
              </w:rPr>
              <w:t xml:space="preserve">Strong administration skills </w:t>
            </w:r>
          </w:p>
          <w:p w:rsidR="009C5F28" w:rsidRDefault="009C5F28" w:rsidP="00471D91">
            <w:pPr>
              <w:pStyle w:val="ListParagraph"/>
              <w:numPr>
                <w:ilvl w:val="0"/>
                <w:numId w:val="38"/>
              </w:numPr>
              <w:ind w:left="369" w:hanging="284"/>
              <w:rPr>
                <w:rFonts w:ascii="Arial" w:hAnsi="Arial" w:cs="Arial"/>
                <w:color w:val="222222"/>
                <w:sz w:val="18"/>
                <w:szCs w:val="18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</w:rPr>
              <w:t>Confident and able to challenge the norm</w:t>
            </w:r>
          </w:p>
          <w:p w:rsidR="009C5F28" w:rsidRDefault="009C5F28" w:rsidP="00471D91">
            <w:pPr>
              <w:pStyle w:val="ListParagraph"/>
              <w:numPr>
                <w:ilvl w:val="0"/>
                <w:numId w:val="38"/>
              </w:numPr>
              <w:ind w:left="369" w:hanging="284"/>
              <w:rPr>
                <w:rFonts w:ascii="Arial" w:hAnsi="Arial" w:cs="Arial"/>
                <w:color w:val="222222"/>
                <w:sz w:val="18"/>
                <w:szCs w:val="18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</w:rPr>
              <w:t xml:space="preserve">Driven to increase efficiencies </w:t>
            </w:r>
          </w:p>
          <w:p w:rsidR="00EE3251" w:rsidRPr="00471D91" w:rsidRDefault="00EE3251" w:rsidP="00471D91">
            <w:pPr>
              <w:pStyle w:val="ListParagraph"/>
              <w:numPr>
                <w:ilvl w:val="0"/>
                <w:numId w:val="38"/>
              </w:numPr>
              <w:ind w:left="369" w:hanging="284"/>
              <w:rPr>
                <w:rFonts w:ascii="Arial" w:hAnsi="Arial" w:cs="Arial"/>
                <w:color w:val="222222"/>
                <w:sz w:val="18"/>
                <w:szCs w:val="18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</w:rPr>
              <w:t>Knowledge of HMRC rules around staff expenditure</w:t>
            </w:r>
          </w:p>
          <w:p w:rsidR="006857C3" w:rsidRPr="00471D91" w:rsidRDefault="008A256E" w:rsidP="00471D91">
            <w:pPr>
              <w:pStyle w:val="ListParagraph"/>
              <w:numPr>
                <w:ilvl w:val="0"/>
                <w:numId w:val="38"/>
              </w:numPr>
              <w:ind w:left="369" w:hanging="284"/>
              <w:rPr>
                <w:rFonts w:ascii="Arial" w:hAnsi="Arial" w:cs="Arial"/>
                <w:color w:val="222222"/>
                <w:sz w:val="18"/>
                <w:szCs w:val="18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</w:rPr>
              <w:t>Proficient</w:t>
            </w:r>
            <w:r w:rsidR="006857C3" w:rsidRPr="00471D91">
              <w:rPr>
                <w:rFonts w:ascii="Arial" w:hAnsi="Arial" w:cs="Arial"/>
                <w:color w:val="222222"/>
                <w:sz w:val="18"/>
                <w:szCs w:val="18"/>
              </w:rPr>
              <w:t xml:space="preserve"> with business software such as Microsoft Office </w:t>
            </w:r>
          </w:p>
          <w:p w:rsidR="00191CFD" w:rsidRPr="00471D91" w:rsidRDefault="006857C3" w:rsidP="00471D91">
            <w:pPr>
              <w:pStyle w:val="ListParagraph"/>
              <w:numPr>
                <w:ilvl w:val="0"/>
                <w:numId w:val="38"/>
              </w:numPr>
              <w:ind w:left="369" w:hanging="284"/>
              <w:rPr>
                <w:rFonts w:ascii="Arial" w:hAnsi="Arial" w:cs="Arial"/>
                <w:sz w:val="18"/>
                <w:szCs w:val="18"/>
              </w:rPr>
            </w:pPr>
            <w:r w:rsidRPr="00471D91">
              <w:rPr>
                <w:rFonts w:ascii="Arial" w:hAnsi="Arial" w:cs="Arial"/>
                <w:color w:val="222222"/>
                <w:sz w:val="18"/>
                <w:szCs w:val="18"/>
              </w:rPr>
              <w:t xml:space="preserve">Strong communication skills, both written and verbal </w:t>
            </w:r>
            <w:r w:rsidR="00A7521B" w:rsidRPr="00471D9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C17BB8" w:rsidRPr="00471D91" w:rsidRDefault="00C17BB8" w:rsidP="00471D91">
            <w:pPr>
              <w:pStyle w:val="ListParagraph"/>
              <w:numPr>
                <w:ilvl w:val="0"/>
                <w:numId w:val="38"/>
              </w:numPr>
              <w:ind w:left="369" w:hanging="284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71D91">
              <w:rPr>
                <w:rFonts w:ascii="Arial" w:hAnsi="Arial" w:cs="Arial"/>
                <w:color w:val="222222"/>
                <w:sz w:val="18"/>
                <w:szCs w:val="18"/>
              </w:rPr>
              <w:t xml:space="preserve">A high level of confidentiality </w:t>
            </w:r>
          </w:p>
          <w:p w:rsidR="00C17BB8" w:rsidRPr="00471D91" w:rsidRDefault="00C17BB8" w:rsidP="00471D91">
            <w:pPr>
              <w:pStyle w:val="ListParagraph"/>
              <w:numPr>
                <w:ilvl w:val="0"/>
                <w:numId w:val="38"/>
              </w:numPr>
              <w:ind w:left="369" w:hanging="284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71D91">
              <w:rPr>
                <w:rFonts w:ascii="Arial" w:hAnsi="Arial" w:cs="Arial"/>
                <w:color w:val="222222"/>
                <w:sz w:val="18"/>
                <w:szCs w:val="18"/>
              </w:rPr>
              <w:t xml:space="preserve">Excellent interpersonal and customer-facing skills </w:t>
            </w:r>
          </w:p>
          <w:p w:rsidR="00C17BB8" w:rsidRPr="008A256E" w:rsidRDefault="00C17BB8" w:rsidP="008A256E">
            <w:pPr>
              <w:pStyle w:val="ListParagraph"/>
              <w:numPr>
                <w:ilvl w:val="0"/>
                <w:numId w:val="38"/>
              </w:numPr>
              <w:ind w:left="369" w:hanging="284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71D91">
              <w:rPr>
                <w:rFonts w:ascii="Arial" w:hAnsi="Arial" w:cs="Arial"/>
                <w:color w:val="222222"/>
                <w:sz w:val="18"/>
                <w:szCs w:val="18"/>
              </w:rPr>
              <w:t xml:space="preserve">The flexibility and willingness to learn </w:t>
            </w:r>
          </w:p>
          <w:p w:rsidR="00C17BB8" w:rsidRPr="00471D91" w:rsidRDefault="00C17BB8" w:rsidP="00471D91">
            <w:pPr>
              <w:pStyle w:val="ListParagraph"/>
              <w:numPr>
                <w:ilvl w:val="0"/>
                <w:numId w:val="38"/>
              </w:numPr>
              <w:ind w:left="369" w:hanging="284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71D91">
              <w:rPr>
                <w:rFonts w:ascii="Arial" w:hAnsi="Arial" w:cs="Arial"/>
                <w:color w:val="222222"/>
                <w:sz w:val="18"/>
                <w:szCs w:val="18"/>
              </w:rPr>
              <w:t>The ability to work as part of a team</w:t>
            </w:r>
            <w:r w:rsidR="009C5F28">
              <w:rPr>
                <w:rFonts w:ascii="Arial" w:hAnsi="Arial" w:cs="Arial"/>
                <w:color w:val="222222"/>
                <w:sz w:val="18"/>
                <w:szCs w:val="18"/>
              </w:rPr>
              <w:t xml:space="preserve"> and on own when required</w:t>
            </w:r>
            <w:r w:rsidRPr="00471D91">
              <w:rPr>
                <w:rFonts w:ascii="Arial" w:hAnsi="Arial" w:cs="Arial"/>
                <w:color w:val="222222"/>
                <w:sz w:val="18"/>
                <w:szCs w:val="18"/>
              </w:rPr>
              <w:t xml:space="preserve"> </w:t>
            </w:r>
          </w:p>
          <w:p w:rsidR="00C17BB8" w:rsidRPr="00471D91" w:rsidRDefault="00C17BB8" w:rsidP="00471D91">
            <w:pPr>
              <w:pStyle w:val="ListParagraph"/>
              <w:numPr>
                <w:ilvl w:val="0"/>
                <w:numId w:val="38"/>
              </w:numPr>
              <w:ind w:left="369" w:hanging="284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71D91">
              <w:rPr>
                <w:rFonts w:ascii="Arial" w:hAnsi="Arial" w:cs="Arial"/>
                <w:color w:val="222222"/>
                <w:sz w:val="18"/>
                <w:szCs w:val="18"/>
              </w:rPr>
              <w:t>The ability to work accurately, with attention to detail</w:t>
            </w:r>
          </w:p>
          <w:p w:rsidR="00C17BB8" w:rsidRPr="00471D91" w:rsidRDefault="00C17BB8" w:rsidP="00471D91">
            <w:pPr>
              <w:pStyle w:val="ListParagraph"/>
              <w:numPr>
                <w:ilvl w:val="0"/>
                <w:numId w:val="38"/>
              </w:numPr>
              <w:ind w:left="369" w:hanging="284"/>
              <w:rPr>
                <w:rStyle w:val="usercontent"/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71D91">
              <w:rPr>
                <w:rStyle w:val="usercontent"/>
                <w:rFonts w:ascii="Arial" w:hAnsi="Arial" w:cs="Arial"/>
                <w:sz w:val="18"/>
                <w:szCs w:val="18"/>
              </w:rPr>
              <w:t>Strong customer services skills</w:t>
            </w:r>
          </w:p>
          <w:p w:rsidR="00C17BB8" w:rsidRPr="00471D91" w:rsidRDefault="00C17BB8" w:rsidP="00471D91">
            <w:pPr>
              <w:pStyle w:val="ListParagraph"/>
              <w:numPr>
                <w:ilvl w:val="0"/>
                <w:numId w:val="38"/>
              </w:numPr>
              <w:ind w:left="369" w:hanging="284"/>
              <w:rPr>
                <w:rFonts w:ascii="Arial" w:hAnsi="Arial" w:cs="Arial"/>
                <w:sz w:val="18"/>
                <w:szCs w:val="18"/>
              </w:rPr>
            </w:pPr>
            <w:r w:rsidRPr="00471D91">
              <w:rPr>
                <w:rStyle w:val="usercontent"/>
                <w:rFonts w:ascii="Arial" w:hAnsi="Arial" w:cs="Arial"/>
                <w:sz w:val="18"/>
                <w:szCs w:val="18"/>
              </w:rPr>
              <w:t>Focussed attitude</w:t>
            </w:r>
          </w:p>
          <w:p w:rsidR="00F45299" w:rsidRPr="009F05DF" w:rsidRDefault="008D709B" w:rsidP="00471D91">
            <w:pPr>
              <w:pStyle w:val="ABTableText"/>
              <w:numPr>
                <w:ilvl w:val="0"/>
                <w:numId w:val="38"/>
              </w:numPr>
              <w:spacing w:line="240" w:lineRule="auto"/>
              <w:ind w:left="369" w:hanging="284"/>
              <w:rPr>
                <w:rFonts w:cs="Arial"/>
                <w:sz w:val="18"/>
                <w:szCs w:val="18"/>
              </w:rPr>
            </w:pPr>
            <w:r w:rsidRPr="009F05DF">
              <w:rPr>
                <w:rFonts w:cs="Arial"/>
                <w:sz w:val="18"/>
                <w:szCs w:val="18"/>
              </w:rPr>
              <w:t>Highly organised</w:t>
            </w:r>
          </w:p>
          <w:p w:rsidR="008D709B" w:rsidRPr="009F05DF" w:rsidRDefault="008D709B" w:rsidP="00471D91">
            <w:pPr>
              <w:pStyle w:val="ABTableText"/>
              <w:numPr>
                <w:ilvl w:val="0"/>
                <w:numId w:val="38"/>
              </w:numPr>
              <w:spacing w:line="240" w:lineRule="auto"/>
              <w:ind w:left="369" w:hanging="284"/>
              <w:rPr>
                <w:rFonts w:cs="Arial"/>
                <w:sz w:val="18"/>
                <w:szCs w:val="18"/>
              </w:rPr>
            </w:pPr>
            <w:r w:rsidRPr="009F05DF">
              <w:rPr>
                <w:rFonts w:cs="Arial"/>
                <w:sz w:val="18"/>
                <w:szCs w:val="18"/>
              </w:rPr>
              <w:t>Proactive approach</w:t>
            </w:r>
          </w:p>
          <w:p w:rsidR="008D709B" w:rsidRPr="009F05DF" w:rsidRDefault="008D709B" w:rsidP="00471D91">
            <w:pPr>
              <w:pStyle w:val="ABTableText"/>
              <w:numPr>
                <w:ilvl w:val="0"/>
                <w:numId w:val="38"/>
              </w:numPr>
              <w:spacing w:line="240" w:lineRule="auto"/>
              <w:ind w:left="369" w:hanging="284"/>
              <w:rPr>
                <w:rFonts w:cs="Arial"/>
                <w:sz w:val="18"/>
                <w:szCs w:val="18"/>
              </w:rPr>
            </w:pPr>
            <w:r w:rsidRPr="009F05DF">
              <w:rPr>
                <w:rFonts w:cs="Arial"/>
                <w:sz w:val="18"/>
                <w:szCs w:val="18"/>
              </w:rPr>
              <w:t>Motivated &amp; enthusiastic</w:t>
            </w:r>
          </w:p>
          <w:p w:rsidR="008D709B" w:rsidRPr="009F05DF" w:rsidRDefault="008D709B" w:rsidP="00471D91">
            <w:pPr>
              <w:pStyle w:val="ABTableText"/>
              <w:numPr>
                <w:ilvl w:val="0"/>
                <w:numId w:val="38"/>
              </w:numPr>
              <w:spacing w:line="240" w:lineRule="auto"/>
              <w:ind w:left="369" w:hanging="284"/>
              <w:rPr>
                <w:rFonts w:cs="Arial"/>
                <w:sz w:val="18"/>
                <w:szCs w:val="18"/>
              </w:rPr>
            </w:pPr>
            <w:r w:rsidRPr="009F05DF">
              <w:rPr>
                <w:rFonts w:cs="Arial"/>
                <w:sz w:val="18"/>
                <w:szCs w:val="18"/>
              </w:rPr>
              <w:t>Highly professional</w:t>
            </w:r>
          </w:p>
          <w:p w:rsidR="008D709B" w:rsidRPr="009F05DF" w:rsidRDefault="008D709B" w:rsidP="00471D91">
            <w:pPr>
              <w:pStyle w:val="ABTableText"/>
              <w:numPr>
                <w:ilvl w:val="0"/>
                <w:numId w:val="38"/>
              </w:numPr>
              <w:spacing w:line="240" w:lineRule="auto"/>
              <w:ind w:left="369" w:hanging="284"/>
              <w:rPr>
                <w:rFonts w:cs="Arial"/>
                <w:sz w:val="18"/>
                <w:szCs w:val="18"/>
              </w:rPr>
            </w:pPr>
            <w:r w:rsidRPr="009F05DF">
              <w:rPr>
                <w:rFonts w:cs="Arial"/>
                <w:sz w:val="18"/>
                <w:szCs w:val="18"/>
              </w:rPr>
              <w:t>High degree of team working skills</w:t>
            </w:r>
          </w:p>
          <w:p w:rsidR="008D709B" w:rsidRPr="009F05DF" w:rsidRDefault="008D709B" w:rsidP="00471D91">
            <w:pPr>
              <w:pStyle w:val="ABTableText"/>
              <w:numPr>
                <w:ilvl w:val="0"/>
                <w:numId w:val="38"/>
              </w:numPr>
              <w:spacing w:line="240" w:lineRule="auto"/>
              <w:ind w:left="369" w:hanging="284"/>
              <w:rPr>
                <w:rFonts w:cs="Arial"/>
                <w:sz w:val="18"/>
                <w:szCs w:val="18"/>
              </w:rPr>
            </w:pPr>
            <w:r w:rsidRPr="009F05DF">
              <w:rPr>
                <w:rFonts w:cs="Arial"/>
                <w:sz w:val="18"/>
                <w:szCs w:val="18"/>
              </w:rPr>
              <w:t>Flexible and adaptable</w:t>
            </w:r>
          </w:p>
          <w:p w:rsidR="008D709B" w:rsidRDefault="008D709B" w:rsidP="00471D91">
            <w:pPr>
              <w:pStyle w:val="ABTableText"/>
              <w:numPr>
                <w:ilvl w:val="0"/>
                <w:numId w:val="38"/>
              </w:numPr>
              <w:spacing w:line="240" w:lineRule="auto"/>
              <w:ind w:left="369" w:hanging="284"/>
              <w:rPr>
                <w:rFonts w:cs="Arial"/>
                <w:sz w:val="18"/>
                <w:szCs w:val="18"/>
              </w:rPr>
            </w:pPr>
            <w:r w:rsidRPr="009F05DF">
              <w:rPr>
                <w:rFonts w:cs="Arial"/>
                <w:sz w:val="18"/>
                <w:szCs w:val="18"/>
              </w:rPr>
              <w:t xml:space="preserve">Conscientious </w:t>
            </w:r>
          </w:p>
          <w:p w:rsidR="00471D91" w:rsidRPr="00471D91" w:rsidRDefault="008A256E" w:rsidP="00471D91">
            <w:pPr>
              <w:pStyle w:val="ListParagraph"/>
              <w:numPr>
                <w:ilvl w:val="0"/>
                <w:numId w:val="38"/>
              </w:numPr>
              <w:ind w:left="369" w:hanging="284"/>
              <w:rPr>
                <w:rFonts w:ascii="Arial" w:hAnsi="Arial" w:cs="Arial"/>
                <w:color w:val="222222"/>
                <w:sz w:val="18"/>
                <w:szCs w:val="18"/>
              </w:rPr>
            </w:pPr>
            <w:r>
              <w:rPr>
                <w:rFonts w:ascii="Arial" w:hAnsi="Arial" w:cs="Arial"/>
                <w:color w:val="222222"/>
                <w:sz w:val="18"/>
                <w:szCs w:val="18"/>
              </w:rPr>
              <w:t>E</w:t>
            </w:r>
            <w:r w:rsidR="00471D91" w:rsidRPr="00471D91">
              <w:rPr>
                <w:rFonts w:ascii="Arial" w:hAnsi="Arial" w:cs="Arial"/>
                <w:color w:val="222222"/>
                <w:sz w:val="18"/>
                <w:szCs w:val="18"/>
              </w:rPr>
              <w:t>njoy</w:t>
            </w:r>
            <w:r>
              <w:rPr>
                <w:rFonts w:ascii="Arial" w:hAnsi="Arial" w:cs="Arial"/>
                <w:color w:val="222222"/>
                <w:sz w:val="18"/>
                <w:szCs w:val="18"/>
              </w:rPr>
              <w:t>s</w:t>
            </w:r>
            <w:r w:rsidR="00471D91" w:rsidRPr="00471D91">
              <w:rPr>
                <w:rFonts w:ascii="Arial" w:hAnsi="Arial" w:cs="Arial"/>
                <w:color w:val="222222"/>
                <w:sz w:val="18"/>
                <w:szCs w:val="18"/>
              </w:rPr>
              <w:t xml:space="preserve"> working with people </w:t>
            </w:r>
          </w:p>
        </w:tc>
        <w:tc>
          <w:tcPr>
            <w:tcW w:w="2528" w:type="dxa"/>
            <w:shd w:val="clear" w:color="auto" w:fill="auto"/>
          </w:tcPr>
          <w:p w:rsidR="00F45299" w:rsidRPr="009F05DF" w:rsidRDefault="00F45299" w:rsidP="00471D91">
            <w:pPr>
              <w:pStyle w:val="ABTableText"/>
              <w:numPr>
                <w:ilvl w:val="0"/>
                <w:numId w:val="37"/>
              </w:numPr>
              <w:spacing w:line="240" w:lineRule="auto"/>
              <w:ind w:left="227" w:hanging="142"/>
              <w:rPr>
                <w:rFonts w:cs="Arial"/>
                <w:sz w:val="18"/>
                <w:szCs w:val="18"/>
              </w:rPr>
            </w:pPr>
            <w:r w:rsidRPr="009F05DF">
              <w:rPr>
                <w:rFonts w:cs="Arial"/>
                <w:sz w:val="18"/>
                <w:szCs w:val="18"/>
              </w:rPr>
              <w:t>Other European languages</w:t>
            </w:r>
          </w:p>
          <w:p w:rsidR="00F45299" w:rsidRPr="009F05DF" w:rsidRDefault="00F45299" w:rsidP="00471D91">
            <w:pPr>
              <w:pStyle w:val="ABTableText"/>
              <w:spacing w:line="240" w:lineRule="auto"/>
              <w:ind w:left="227" w:hanging="142"/>
              <w:rPr>
                <w:rFonts w:cs="Arial"/>
                <w:sz w:val="18"/>
                <w:szCs w:val="18"/>
              </w:rPr>
            </w:pPr>
          </w:p>
          <w:p w:rsidR="00191CFD" w:rsidRPr="009F05DF" w:rsidRDefault="00C17BB8" w:rsidP="00471D91">
            <w:pPr>
              <w:pStyle w:val="ABTableText"/>
              <w:numPr>
                <w:ilvl w:val="0"/>
                <w:numId w:val="37"/>
              </w:numPr>
              <w:spacing w:line="240" w:lineRule="auto"/>
              <w:ind w:left="227" w:hanging="142"/>
              <w:rPr>
                <w:rFonts w:cs="Arial"/>
                <w:sz w:val="18"/>
                <w:szCs w:val="18"/>
              </w:rPr>
            </w:pPr>
            <w:r w:rsidRPr="009F05DF">
              <w:rPr>
                <w:rFonts w:cs="Arial"/>
                <w:sz w:val="18"/>
                <w:szCs w:val="18"/>
              </w:rPr>
              <w:t xml:space="preserve">Advanced level IT skills with MS </w:t>
            </w:r>
            <w:r w:rsidR="009C5F28">
              <w:rPr>
                <w:rFonts w:cs="Arial"/>
                <w:sz w:val="18"/>
                <w:szCs w:val="18"/>
              </w:rPr>
              <w:t xml:space="preserve">Office and/or Travel </w:t>
            </w:r>
            <w:r w:rsidRPr="009F05DF">
              <w:rPr>
                <w:rFonts w:cs="Arial"/>
                <w:sz w:val="18"/>
                <w:szCs w:val="18"/>
              </w:rPr>
              <w:t>software</w:t>
            </w:r>
          </w:p>
        </w:tc>
      </w:tr>
      <w:tr w:rsidR="00191CFD" w:rsidRPr="009F05DF" w:rsidTr="00F458DA">
        <w:trPr>
          <w:trHeight w:val="684"/>
        </w:trPr>
        <w:tc>
          <w:tcPr>
            <w:tcW w:w="2206" w:type="dxa"/>
            <w:shd w:val="clear" w:color="auto" w:fill="auto"/>
          </w:tcPr>
          <w:p w:rsidR="00191CFD" w:rsidRPr="009F05DF" w:rsidRDefault="00191CFD" w:rsidP="002209DC">
            <w:pPr>
              <w:pStyle w:val="ABTableText"/>
              <w:spacing w:line="240" w:lineRule="auto"/>
              <w:rPr>
                <w:rFonts w:cs="Arial"/>
                <w:sz w:val="18"/>
                <w:szCs w:val="18"/>
              </w:rPr>
            </w:pPr>
            <w:r w:rsidRPr="009F05DF">
              <w:rPr>
                <w:rFonts w:cs="Arial"/>
                <w:b/>
                <w:sz w:val="18"/>
                <w:szCs w:val="18"/>
              </w:rPr>
              <w:t xml:space="preserve">General intelligence: </w:t>
            </w:r>
            <w:r w:rsidRPr="009F05DF">
              <w:rPr>
                <w:rFonts w:cs="Arial"/>
                <w:szCs w:val="16"/>
              </w:rPr>
              <w:t>experience &amp; knowledge capabilities</w:t>
            </w:r>
          </w:p>
        </w:tc>
        <w:tc>
          <w:tcPr>
            <w:tcW w:w="4536" w:type="dxa"/>
            <w:shd w:val="clear" w:color="auto" w:fill="auto"/>
          </w:tcPr>
          <w:p w:rsidR="00191CFD" w:rsidRPr="009F05DF" w:rsidRDefault="008D709B" w:rsidP="00471D91">
            <w:pPr>
              <w:pStyle w:val="ABTableText"/>
              <w:numPr>
                <w:ilvl w:val="0"/>
                <w:numId w:val="38"/>
              </w:numPr>
              <w:spacing w:line="240" w:lineRule="auto"/>
              <w:ind w:left="369" w:hanging="284"/>
              <w:rPr>
                <w:rFonts w:cs="Arial"/>
                <w:sz w:val="18"/>
                <w:szCs w:val="18"/>
              </w:rPr>
            </w:pPr>
            <w:r w:rsidRPr="009F05DF">
              <w:rPr>
                <w:rFonts w:cs="Arial"/>
                <w:sz w:val="18"/>
                <w:szCs w:val="18"/>
              </w:rPr>
              <w:t>Previous office administration experience</w:t>
            </w:r>
          </w:p>
        </w:tc>
        <w:tc>
          <w:tcPr>
            <w:tcW w:w="2528" w:type="dxa"/>
            <w:shd w:val="clear" w:color="auto" w:fill="auto"/>
          </w:tcPr>
          <w:p w:rsidR="00191CFD" w:rsidRPr="009F05DF" w:rsidRDefault="009C5F28" w:rsidP="009C5F28">
            <w:pPr>
              <w:pStyle w:val="ABTableText"/>
              <w:numPr>
                <w:ilvl w:val="0"/>
                <w:numId w:val="37"/>
              </w:numPr>
              <w:spacing w:line="240" w:lineRule="auto"/>
              <w:ind w:left="227" w:hanging="14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Experience of working in the travel industry</w:t>
            </w:r>
          </w:p>
        </w:tc>
      </w:tr>
      <w:tr w:rsidR="00191CFD" w:rsidRPr="009F05DF" w:rsidTr="00F458DA">
        <w:trPr>
          <w:trHeight w:val="986"/>
        </w:trPr>
        <w:tc>
          <w:tcPr>
            <w:tcW w:w="2206" w:type="dxa"/>
            <w:shd w:val="clear" w:color="auto" w:fill="auto"/>
          </w:tcPr>
          <w:p w:rsidR="00191CFD" w:rsidRPr="009F05DF" w:rsidRDefault="00191CFD" w:rsidP="002209DC">
            <w:pPr>
              <w:pStyle w:val="ABTableText"/>
              <w:spacing w:line="240" w:lineRule="auto"/>
              <w:rPr>
                <w:rFonts w:cs="Arial"/>
                <w:sz w:val="18"/>
                <w:szCs w:val="18"/>
              </w:rPr>
            </w:pPr>
            <w:r w:rsidRPr="009F05DF">
              <w:rPr>
                <w:rFonts w:cs="Arial"/>
                <w:b/>
                <w:sz w:val="18"/>
                <w:szCs w:val="18"/>
              </w:rPr>
              <w:t>Personal circumstances/</w:t>
            </w:r>
            <w:r w:rsidR="00F458DA" w:rsidRPr="009F05DF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9F05DF">
              <w:rPr>
                <w:rFonts w:cs="Arial"/>
                <w:b/>
                <w:sz w:val="18"/>
                <w:szCs w:val="18"/>
              </w:rPr>
              <w:t xml:space="preserve">wellbeing requirements: </w:t>
            </w:r>
            <w:r w:rsidRPr="009F05DF">
              <w:rPr>
                <w:rFonts w:cs="Arial"/>
                <w:szCs w:val="16"/>
              </w:rPr>
              <w:t>e.g. travel, flexibility, health</w:t>
            </w:r>
          </w:p>
        </w:tc>
        <w:tc>
          <w:tcPr>
            <w:tcW w:w="4536" w:type="dxa"/>
            <w:shd w:val="clear" w:color="auto" w:fill="auto"/>
          </w:tcPr>
          <w:p w:rsidR="006405FE" w:rsidRPr="008A256E" w:rsidRDefault="008D709B" w:rsidP="008A256E">
            <w:pPr>
              <w:pStyle w:val="ABTableText"/>
              <w:numPr>
                <w:ilvl w:val="0"/>
                <w:numId w:val="38"/>
              </w:numPr>
              <w:spacing w:line="240" w:lineRule="auto"/>
              <w:ind w:left="369" w:hanging="284"/>
              <w:rPr>
                <w:rFonts w:cs="Arial"/>
                <w:sz w:val="18"/>
                <w:szCs w:val="18"/>
              </w:rPr>
            </w:pPr>
            <w:r w:rsidRPr="009F05DF">
              <w:rPr>
                <w:rFonts w:cs="Arial"/>
                <w:sz w:val="18"/>
                <w:szCs w:val="18"/>
              </w:rPr>
              <w:t xml:space="preserve">Flexible to changing demands and able to work additional hours if the business requires </w:t>
            </w:r>
          </w:p>
          <w:p w:rsidR="006405FE" w:rsidRPr="009F05DF" w:rsidRDefault="006405FE" w:rsidP="00471D91">
            <w:pPr>
              <w:pStyle w:val="ABTableText"/>
              <w:numPr>
                <w:ilvl w:val="0"/>
                <w:numId w:val="38"/>
              </w:numPr>
              <w:spacing w:line="240" w:lineRule="auto"/>
              <w:ind w:left="369" w:hanging="284"/>
              <w:rPr>
                <w:rFonts w:cs="Arial"/>
                <w:sz w:val="18"/>
                <w:szCs w:val="18"/>
              </w:rPr>
            </w:pPr>
            <w:r w:rsidRPr="009F05DF">
              <w:rPr>
                <w:rFonts w:cs="Arial"/>
                <w:sz w:val="18"/>
                <w:szCs w:val="18"/>
              </w:rPr>
              <w:t>Excellent attendance record</w:t>
            </w:r>
          </w:p>
        </w:tc>
        <w:tc>
          <w:tcPr>
            <w:tcW w:w="2528" w:type="dxa"/>
            <w:shd w:val="clear" w:color="auto" w:fill="auto"/>
          </w:tcPr>
          <w:p w:rsidR="00191CFD" w:rsidRPr="009F05DF" w:rsidRDefault="00191CFD" w:rsidP="009C5F28">
            <w:pPr>
              <w:pStyle w:val="ABTableText"/>
              <w:spacing w:line="240" w:lineRule="auto"/>
              <w:ind w:left="227"/>
              <w:rPr>
                <w:rFonts w:cs="Arial"/>
                <w:sz w:val="18"/>
                <w:szCs w:val="18"/>
              </w:rPr>
            </w:pPr>
          </w:p>
        </w:tc>
      </w:tr>
    </w:tbl>
    <w:p w:rsidR="00F57FA0" w:rsidRDefault="00F57FA0" w:rsidP="002209DC">
      <w:pPr>
        <w:pStyle w:val="SAppendix"/>
        <w:numPr>
          <w:ilvl w:val="0"/>
          <w:numId w:val="0"/>
        </w:numPr>
        <w:spacing w:after="0" w:line="240" w:lineRule="auto"/>
        <w:rPr>
          <w:rFonts w:cs="Arial"/>
          <w:b w:val="0"/>
          <w:sz w:val="18"/>
          <w:szCs w:val="18"/>
        </w:rPr>
      </w:pPr>
    </w:p>
    <w:p w:rsidR="00820A8F" w:rsidRPr="00820A8F" w:rsidRDefault="00820A8F" w:rsidP="00820A8F">
      <w:pPr>
        <w:pStyle w:val="ABnormalUKreport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19"/>
        <w:gridCol w:w="4751"/>
      </w:tblGrid>
      <w:tr w:rsidR="00F57FA0" w:rsidRPr="009F05DF" w:rsidTr="00E51011">
        <w:trPr>
          <w:trHeight w:val="328"/>
        </w:trPr>
        <w:tc>
          <w:tcPr>
            <w:tcW w:w="4519" w:type="dxa"/>
            <w:shd w:val="clear" w:color="auto" w:fill="DC0030"/>
            <w:vAlign w:val="center"/>
          </w:tcPr>
          <w:p w:rsidR="00F57FA0" w:rsidRPr="009F05DF" w:rsidRDefault="00F57FA0" w:rsidP="002209DC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9F05DF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Job Holders Comments</w:t>
            </w:r>
          </w:p>
        </w:tc>
        <w:tc>
          <w:tcPr>
            <w:tcW w:w="4751" w:type="dxa"/>
            <w:shd w:val="clear" w:color="auto" w:fill="DC0030"/>
            <w:vAlign w:val="center"/>
          </w:tcPr>
          <w:p w:rsidR="00F57FA0" w:rsidRPr="009F05DF" w:rsidRDefault="00F57FA0" w:rsidP="002209DC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9F05DF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Line Managers Comments</w:t>
            </w:r>
          </w:p>
        </w:tc>
      </w:tr>
      <w:tr w:rsidR="00F57FA0" w:rsidRPr="009F05DF" w:rsidTr="000219F9">
        <w:trPr>
          <w:trHeight w:hRule="exact" w:val="630"/>
        </w:trPr>
        <w:tc>
          <w:tcPr>
            <w:tcW w:w="4519" w:type="dxa"/>
          </w:tcPr>
          <w:p w:rsidR="00F57FA0" w:rsidRPr="009F05DF" w:rsidRDefault="00F57FA0" w:rsidP="002209DC">
            <w:pPr>
              <w:rPr>
                <w:rFonts w:ascii="Arial" w:hAnsi="Arial" w:cs="Arial"/>
                <w:sz w:val="18"/>
                <w:szCs w:val="18"/>
              </w:rPr>
            </w:pPr>
          </w:p>
          <w:p w:rsidR="00F57FA0" w:rsidRPr="009F05DF" w:rsidRDefault="00F57FA0" w:rsidP="002209DC">
            <w:pPr>
              <w:rPr>
                <w:rFonts w:ascii="Arial" w:hAnsi="Arial" w:cs="Arial"/>
                <w:sz w:val="18"/>
                <w:szCs w:val="18"/>
              </w:rPr>
            </w:pPr>
          </w:p>
          <w:p w:rsidR="00F57FA0" w:rsidRPr="009F05DF" w:rsidRDefault="00F57FA0" w:rsidP="002209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51" w:type="dxa"/>
          </w:tcPr>
          <w:p w:rsidR="00F57FA0" w:rsidRPr="009F05DF" w:rsidRDefault="00F57FA0" w:rsidP="002209D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57FA0" w:rsidRPr="009F05DF" w:rsidTr="00E51011">
        <w:trPr>
          <w:trHeight w:val="523"/>
        </w:trPr>
        <w:tc>
          <w:tcPr>
            <w:tcW w:w="4519" w:type="dxa"/>
          </w:tcPr>
          <w:p w:rsidR="00F57FA0" w:rsidRPr="009F05DF" w:rsidRDefault="00F57FA0" w:rsidP="002209D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F05D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Job holder’s signature and date:</w:t>
            </w:r>
            <w:r w:rsidRPr="009F05DF" w:rsidDel="00BA23D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:rsidR="00530782" w:rsidRPr="009F05DF" w:rsidRDefault="00530782" w:rsidP="002209DC">
            <w:pPr>
              <w:rPr>
                <w:rFonts w:ascii="Arial" w:hAnsi="Arial" w:cs="Arial"/>
                <w:sz w:val="18"/>
                <w:szCs w:val="18"/>
              </w:rPr>
            </w:pPr>
          </w:p>
          <w:p w:rsidR="00153234" w:rsidRPr="009F05DF" w:rsidRDefault="00153234" w:rsidP="002209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751" w:type="dxa"/>
          </w:tcPr>
          <w:p w:rsidR="00F57FA0" w:rsidRPr="009F05DF" w:rsidRDefault="00F57FA0" w:rsidP="002209D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F05D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Line manager’s signature and date: </w:t>
            </w:r>
          </w:p>
        </w:tc>
      </w:tr>
    </w:tbl>
    <w:p w:rsidR="00F57FA0" w:rsidRPr="009F05DF" w:rsidRDefault="00F57FA0" w:rsidP="000219F9">
      <w:pPr>
        <w:pStyle w:val="ABnormalUKreport"/>
        <w:spacing w:line="240" w:lineRule="auto"/>
        <w:rPr>
          <w:rFonts w:cs="Arial"/>
          <w:szCs w:val="18"/>
        </w:rPr>
      </w:pPr>
    </w:p>
    <w:sectPr w:rsidR="00F57FA0" w:rsidRPr="009F05DF" w:rsidSect="00530782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07" w:h="16840" w:code="9"/>
      <w:pgMar w:top="1564" w:right="851" w:bottom="1303" w:left="1350" w:header="284" w:footer="652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66BE" w:rsidRDefault="00DE66BE">
      <w:r>
        <w:separator/>
      </w:r>
    </w:p>
  </w:endnote>
  <w:endnote w:type="continuationSeparator" w:id="0">
    <w:p w:rsidR="00DE66BE" w:rsidRDefault="00DE6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7D1F6BE-F2BC-48C6-99B5-79A693F1278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2" w:fontKey="{FB9E88A2-89DF-43C9-866A-8E6408B60CE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A3F7BE63-3AAA-42DD-B6E9-430163A8B61F}"/>
  </w:font>
  <w:font w:name="Frutiger LT Std 55 Roma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 Bold">
    <w:altName w:val="Arial"/>
    <w:panose1 w:val="020B0704020202020204"/>
    <w:charset w:val="00"/>
    <w:family w:val="auto"/>
    <w:pitch w:val="default"/>
    <w:embedBold r:id="rId4" w:fontKey="{7ECAAA84-5A2D-4B5D-A3E0-1A1BE60BC8D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4E556629-52E3-40D3-88B2-E845F74CA5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F245DF9-DCB4-4EF0-AFCE-8076B027A1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BBD" w:rsidRDefault="006B0BBD" w:rsidP="00C1636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B0BBD" w:rsidRDefault="006B0BBD" w:rsidP="006D571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BBD" w:rsidRPr="006D0707" w:rsidRDefault="00191CFD" w:rsidP="00191CFD">
    <w:pPr>
      <w:pStyle w:val="ABletterfooter"/>
      <w:tabs>
        <w:tab w:val="right" w:pos="8788"/>
      </w:tabs>
      <w:jc w:val="left"/>
    </w:pPr>
    <w:r w:rsidRPr="00191CFD">
      <w:rPr>
        <w:color w:val="auto"/>
      </w:rPr>
      <w:t>Version</w:t>
    </w:r>
    <w:r w:rsidR="003F0908">
      <w:rPr>
        <w:color w:val="auto"/>
      </w:rPr>
      <w:t xml:space="preserve"> 25 July 2018</w:t>
    </w:r>
    <w:r>
      <w:rPr>
        <w:color w:val="FFFFFF"/>
      </w:rPr>
      <w:tab/>
    </w:r>
    <w:r w:rsidR="006B0BBD" w:rsidRPr="00D26CC0">
      <w:rPr>
        <w:color w:val="FFFFFF"/>
      </w:rPr>
      <w:t xml:space="preserve">   </w:t>
    </w:r>
    <w:r w:rsidR="006B0BBD" w:rsidRPr="006D0707">
      <w:t>p</w:t>
    </w:r>
    <w:r w:rsidR="006B0BBD">
      <w:t>age</w:t>
    </w:r>
    <w:r w:rsidR="006B0BBD" w:rsidRPr="006D0707">
      <w:t xml:space="preserve"> </w:t>
    </w:r>
    <w:r w:rsidR="006B0BBD" w:rsidRPr="006D0707">
      <w:fldChar w:fldCharType="begin"/>
    </w:r>
    <w:r w:rsidR="006B0BBD" w:rsidRPr="006D0707">
      <w:instrText xml:space="preserve"> PAGE  \* Arabic  \* MERGEFORMAT </w:instrText>
    </w:r>
    <w:r w:rsidR="006B0BBD" w:rsidRPr="006D0707">
      <w:fldChar w:fldCharType="separate"/>
    </w:r>
    <w:r w:rsidR="00DE66BE">
      <w:t>1</w:t>
    </w:r>
    <w:r w:rsidR="006B0BBD" w:rsidRPr="006D0707">
      <w:fldChar w:fldCharType="end"/>
    </w:r>
    <w:r w:rsidR="006B0BBD" w:rsidRPr="006D0707">
      <w:t xml:space="preserve"> / </w:t>
    </w:r>
    <w:fldSimple w:instr=" NUMPAGES  \* Arabic  \* MERGEFORMAT ">
      <w:r w:rsidR="00DE66BE">
        <w:t>1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1CFD" w:rsidRDefault="00191CFD" w:rsidP="006965E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191CFD" w:rsidRPr="00191CFD" w:rsidRDefault="00191CFD" w:rsidP="00191CFD">
    <w:pPr>
      <w:pStyle w:val="Footer"/>
      <w:ind w:right="360"/>
      <w:rPr>
        <w:sz w:val="12"/>
        <w:szCs w:val="12"/>
      </w:rPr>
    </w:pPr>
    <w:r w:rsidRPr="00191CFD">
      <w:rPr>
        <w:sz w:val="12"/>
        <w:szCs w:val="12"/>
      </w:rPr>
      <w:t>Version1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66BE" w:rsidRDefault="00DE66BE">
      <w:r>
        <w:separator/>
      </w:r>
    </w:p>
  </w:footnote>
  <w:footnote w:type="continuationSeparator" w:id="0">
    <w:p w:rsidR="00DE66BE" w:rsidRDefault="00DE66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BBD" w:rsidRDefault="00505A2C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>
          <wp:simplePos x="0" y="0"/>
          <wp:positionH relativeFrom="page">
            <wp:posOffset>5086350</wp:posOffset>
          </wp:positionH>
          <wp:positionV relativeFrom="page">
            <wp:posOffset>330200</wp:posOffset>
          </wp:positionV>
          <wp:extent cx="1979930" cy="492760"/>
          <wp:effectExtent l="0" t="0" r="0" b="0"/>
          <wp:wrapNone/>
          <wp:docPr id="180" name="Picture 180" descr="AbelliologovoorAg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0" descr="AbelliologovoorAgen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930" cy="492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5098415</wp:posOffset>
              </wp:positionH>
              <wp:positionV relativeFrom="page">
                <wp:posOffset>288925</wp:posOffset>
              </wp:positionV>
              <wp:extent cx="2454275" cy="885190"/>
              <wp:effectExtent l="2540" t="3175" r="635" b="0"/>
              <wp:wrapNone/>
              <wp:docPr id="3" name="Rectangle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54275" cy="8851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175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2CF5BA" id="Rectangle 173" o:spid="_x0000_s1026" style="position:absolute;margin-left:401.45pt;margin-top:22.75pt;width:193.25pt;height:69.7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" stroked="f" strokecolor="red" strokeweight=".25pt"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4144" behindDoc="1" locked="1" layoutInCell="1" allowOverlap="1">
          <wp:simplePos x="0" y="0"/>
          <wp:positionH relativeFrom="page">
            <wp:posOffset>5353685</wp:posOffset>
          </wp:positionH>
          <wp:positionV relativeFrom="page">
            <wp:posOffset>467995</wp:posOffset>
          </wp:positionV>
          <wp:extent cx="1981200" cy="495300"/>
          <wp:effectExtent l="0" t="0" r="0" b="0"/>
          <wp:wrapNone/>
          <wp:docPr id="169" name="Picture 169" descr="Logo Abellio P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9" descr="Logo Abellio PM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BBD" w:rsidRPr="008730DA" w:rsidRDefault="00191CFD" w:rsidP="005C6A1F">
    <w:pPr>
      <w:pStyle w:val="ABnormalUK"/>
      <w:rPr>
        <w:color w:val="FFFFFF"/>
      </w:rPr>
    </w:pPr>
    <w:bookmarkStart w:id="1" w:name="bkmTaal"/>
    <w:r>
      <w:rPr>
        <w:color w:val="FFFFFF"/>
      </w:rPr>
      <w:t>UK</w:t>
    </w:r>
    <w:bookmarkEnd w:id="1"/>
    <w:r w:rsidR="00505A2C">
      <w:rPr>
        <w:noProof/>
        <w:snapToGrid/>
        <w:lang w:eastAsia="en-GB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posOffset>5361305</wp:posOffset>
          </wp:positionH>
          <wp:positionV relativeFrom="page">
            <wp:posOffset>471805</wp:posOffset>
          </wp:positionV>
          <wp:extent cx="1979930" cy="497205"/>
          <wp:effectExtent l="0" t="0" r="0" b="0"/>
          <wp:wrapNone/>
          <wp:docPr id="179" name="Picture 179" descr="AbelliologovoorAg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9" descr="AbelliologovoorAgen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930" cy="49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5A2C">
      <w:rPr>
        <w:noProof/>
        <w:snapToGrid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5207000</wp:posOffset>
              </wp:positionH>
              <wp:positionV relativeFrom="page">
                <wp:posOffset>302895</wp:posOffset>
              </wp:positionV>
              <wp:extent cx="2171065" cy="775335"/>
              <wp:effectExtent l="0" t="0" r="3810" b="0"/>
              <wp:wrapNone/>
              <wp:docPr id="2" name="Rectangle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71065" cy="7753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175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B9D61D" id="Rectangle 172" o:spid="_x0000_s1026" style="position:absolute;margin-left:410pt;margin-top:23.85pt;width:170.95pt;height:61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" stroked="f" strokecolor="red" strokeweight=".25pt">
              <w10:wrap anchorx="page" anchory="page"/>
            </v:rect>
          </w:pict>
        </mc:Fallback>
      </mc:AlternateContent>
    </w:r>
    <w:r w:rsidR="00505A2C">
      <w:rPr>
        <w:noProof/>
        <w:snapToGrid/>
        <w:lang w:eastAsia="en-GB"/>
      </w:rPr>
      <w:drawing>
        <wp:anchor distT="0" distB="0" distL="114300" distR="114300" simplePos="0" relativeHeight="251653120" behindDoc="1" locked="1" layoutInCell="1" allowOverlap="1">
          <wp:simplePos x="0" y="0"/>
          <wp:positionH relativeFrom="page">
            <wp:posOffset>5353050</wp:posOffset>
          </wp:positionH>
          <wp:positionV relativeFrom="page">
            <wp:posOffset>467995</wp:posOffset>
          </wp:positionV>
          <wp:extent cx="1981200" cy="495300"/>
          <wp:effectExtent l="0" t="0" r="0" b="0"/>
          <wp:wrapNone/>
          <wp:docPr id="168" name="Picture 168" descr="Logo Abellio P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8" descr="Logo Abellio PM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5A2C">
      <w:rPr>
        <w:noProof/>
        <w:snapToGrid/>
        <w:lang w:eastAsia="en-GB"/>
      </w:rPr>
      <mc:AlternateContent>
        <mc:Choice Requires="wps">
          <w:drawing>
            <wp:anchor distT="0" distB="0" distL="114300" distR="114300" simplePos="0" relativeHeight="251656192" behindDoc="0" locked="1" layoutInCell="1" allowOverlap="1">
              <wp:simplePos x="0" y="0"/>
              <wp:positionH relativeFrom="page">
                <wp:posOffset>161290</wp:posOffset>
              </wp:positionH>
              <wp:positionV relativeFrom="page">
                <wp:posOffset>198755</wp:posOffset>
              </wp:positionV>
              <wp:extent cx="748030" cy="190500"/>
              <wp:effectExtent l="0" t="0" r="0" b="1270"/>
              <wp:wrapNone/>
              <wp:docPr id="1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803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B0BBD" w:rsidRPr="00FE4A47" w:rsidRDefault="006B0BBD">
                          <w:pPr>
                            <w:rPr>
                              <w:noProof/>
                              <w:color w:val="FFFFFF"/>
                              <w:lang w:val="en-US"/>
                            </w:rPr>
                          </w:pPr>
                          <w:bookmarkStart w:id="2" w:name="bkmAanUit"/>
                          <w:r w:rsidRPr="00FE4A47">
                            <w:rPr>
                              <w:noProof/>
                              <w:color w:val="FFFFFF"/>
                              <w:lang w:val="en-US"/>
                            </w:rPr>
                            <w:t>Uit</w:t>
                          </w:r>
                          <w:bookmarkEnd w:id="2"/>
                          <w:r w:rsidRPr="00FE4A47">
                            <w:rPr>
                              <w:noProof/>
                              <w:color w:val="FFFFFF"/>
                              <w:lang w:val="en-US"/>
                            </w:rPr>
                            <w:t xml:space="preserve">    </w:t>
                          </w:r>
                          <w:bookmarkStart w:id="3" w:name="bkmUpdate"/>
                          <w:r w:rsidRPr="00FE4A47">
                            <w:rPr>
                              <w:noProof/>
                              <w:color w:val="FFFFFF"/>
                              <w:lang w:val="en-US"/>
                            </w:rPr>
                            <w:t>0</w:t>
                          </w:r>
                          <w:bookmarkEnd w:id="3"/>
                          <w:r>
                            <w:rPr>
                              <w:noProof/>
                              <w:color w:val="FFFFFF"/>
                              <w:lang w:val="en-US"/>
                            </w:rPr>
                            <w:t xml:space="preserve">  </w:t>
                          </w:r>
                          <w:bookmarkStart w:id="4" w:name="bkmLocationNR"/>
                          <w:bookmarkEnd w:id="4"/>
                          <w:r>
                            <w:rPr>
                              <w:noProof/>
                              <w:color w:val="FFFFFF"/>
                              <w:lang w:val="en-US"/>
                            </w:rPr>
                            <w:t xml:space="preserve">  </w:t>
                          </w:r>
                          <w:bookmarkStart w:id="5" w:name="bkmDocType"/>
                          <w:r w:rsidR="00191CFD">
                            <w:rPr>
                              <w:noProof/>
                              <w:color w:val="FFFFFF"/>
                              <w:lang w:val="en-US"/>
                            </w:rPr>
                            <w:t>LP</w:t>
                          </w:r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026" type="#_x0000_t202" style="position:absolute;margin-left:12.7pt;margin-top:15.65pt;width:58.9pt;height:1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" filled="f" stroked="f" strokecolor="red" strokeweight=".25pt">
              <v:textbox style="mso-fit-shape-to-text:t" inset="0,0,0,0">
                <w:txbxContent>
                  <w:p w:rsidR="006B0BBD" w:rsidRPr="00FE4A47" w:rsidRDefault="006B0BBD">
                    <w:pPr>
                      <w:rPr>
                        <w:noProof/>
                        <w:color w:val="FFFFFF"/>
                        <w:lang w:val="en-US"/>
                      </w:rPr>
                    </w:pPr>
                    <w:bookmarkStart w:id="6" w:name="bkmAanUit"/>
                    <w:r w:rsidRPr="00FE4A47">
                      <w:rPr>
                        <w:noProof/>
                        <w:color w:val="FFFFFF"/>
                        <w:lang w:val="en-US"/>
                      </w:rPr>
                      <w:t>Uit</w:t>
                    </w:r>
                    <w:bookmarkEnd w:id="6"/>
                    <w:r w:rsidRPr="00FE4A47">
                      <w:rPr>
                        <w:noProof/>
                        <w:color w:val="FFFFFF"/>
                        <w:lang w:val="en-US"/>
                      </w:rPr>
                      <w:t xml:space="preserve">    </w:t>
                    </w:r>
                    <w:bookmarkStart w:id="7" w:name="bkmUpdate"/>
                    <w:r w:rsidRPr="00FE4A47">
                      <w:rPr>
                        <w:noProof/>
                        <w:color w:val="FFFFFF"/>
                        <w:lang w:val="en-US"/>
                      </w:rPr>
                      <w:t>0</w:t>
                    </w:r>
                    <w:bookmarkEnd w:id="7"/>
                    <w:r>
                      <w:rPr>
                        <w:noProof/>
                        <w:color w:val="FFFFFF"/>
                        <w:lang w:val="en-US"/>
                      </w:rPr>
                      <w:t xml:space="preserve">  </w:t>
                    </w:r>
                    <w:bookmarkStart w:id="8" w:name="bkmLocationNR"/>
                    <w:bookmarkEnd w:id="8"/>
                    <w:r>
                      <w:rPr>
                        <w:noProof/>
                        <w:color w:val="FFFFFF"/>
                        <w:lang w:val="en-US"/>
                      </w:rPr>
                      <w:t xml:space="preserve">  </w:t>
                    </w:r>
                    <w:bookmarkStart w:id="9" w:name="bkmDocType"/>
                    <w:r w:rsidR="00191CFD">
                      <w:rPr>
                        <w:noProof/>
                        <w:color w:val="FFFFFF"/>
                        <w:lang w:val="en-US"/>
                      </w:rPr>
                      <w:t>LP</w:t>
                    </w:r>
                    <w:bookmarkEnd w:id="9"/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6DE6E0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2587B9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EB2EEC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D1C4AC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844E72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20A88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E7E12A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EC158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CC94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2760B8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FB0893"/>
    <w:multiLevelType w:val="hybridMultilevel"/>
    <w:tmpl w:val="33549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8B6D1A"/>
    <w:multiLevelType w:val="multilevel"/>
    <w:tmpl w:val="7C4286F6"/>
    <w:styleLink w:val="ABappendixnumbering"/>
    <w:lvl w:ilvl="0">
      <w:start w:val="1"/>
      <w:numFmt w:val="decimal"/>
      <w:pStyle w:val="SAppendix"/>
      <w:lvlText w:val="Appendix %1."/>
      <w:lvlJc w:val="left"/>
      <w:pPr>
        <w:tabs>
          <w:tab w:val="num" w:pos="0"/>
        </w:tabs>
        <w:ind w:left="1701" w:hanging="1701"/>
      </w:pPr>
      <w:rPr>
        <w:rFonts w:hint="default"/>
      </w:rPr>
    </w:lvl>
    <w:lvl w:ilvl="1">
      <w:start w:val="1"/>
      <w:numFmt w:val="decimal"/>
      <w:pStyle w:val="SAppendix11"/>
      <w:lvlText w:val="%1.%2.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2" w15:restartNumberingAfterBreak="0">
    <w:nsid w:val="097E5C55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0A3963C3"/>
    <w:multiLevelType w:val="hybridMultilevel"/>
    <w:tmpl w:val="E3CEE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2B6749"/>
    <w:multiLevelType w:val="hybridMultilevel"/>
    <w:tmpl w:val="76BC78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F245C8"/>
    <w:multiLevelType w:val="hybridMultilevel"/>
    <w:tmpl w:val="961C3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4F296E"/>
    <w:multiLevelType w:val="multilevel"/>
    <w:tmpl w:val="F968D600"/>
    <w:styleLink w:val="ABtextbullet"/>
    <w:lvl w:ilvl="0">
      <w:start w:val="1"/>
      <w:numFmt w:val="bullet"/>
      <w:lvlText w:val=""/>
      <w:lvlJc w:val="left"/>
      <w:pPr>
        <w:tabs>
          <w:tab w:val="num" w:pos="198"/>
        </w:tabs>
        <w:ind w:left="198" w:hanging="198"/>
      </w:pPr>
      <w:rPr>
        <w:rFonts w:ascii="Symbol" w:hAnsi="Symbol" w:hint="default"/>
        <w:color w:val="C71712"/>
      </w:rPr>
    </w:lvl>
    <w:lvl w:ilvl="1">
      <w:start w:val="1"/>
      <w:numFmt w:val="bullet"/>
      <w:lvlText w:val="̶"/>
      <w:lvlJc w:val="left"/>
      <w:pPr>
        <w:tabs>
          <w:tab w:val="num" w:pos="397"/>
        </w:tabs>
        <w:ind w:left="397" w:hanging="199"/>
      </w:pPr>
      <w:rPr>
        <w:rFonts w:ascii="Tahoma" w:hAnsi="Tahoma" w:hint="default"/>
        <w:color w:val="000000"/>
      </w:rPr>
    </w:lvl>
    <w:lvl w:ilvl="2">
      <w:start w:val="1"/>
      <w:numFmt w:val="bullet"/>
      <w:lvlText w:val="̶"/>
      <w:lvlJc w:val="left"/>
      <w:pPr>
        <w:tabs>
          <w:tab w:val="num" w:pos="595"/>
        </w:tabs>
        <w:ind w:left="595" w:hanging="198"/>
      </w:pPr>
      <w:rPr>
        <w:rFonts w:ascii="Tahoma" w:hAnsi="Tahoma" w:hint="default"/>
        <w:color w:val="000000"/>
      </w:rPr>
    </w:lvl>
    <w:lvl w:ilvl="3">
      <w:start w:val="1"/>
      <w:numFmt w:val="bullet"/>
      <w:lvlText w:val="̶"/>
      <w:lvlJc w:val="left"/>
      <w:pPr>
        <w:tabs>
          <w:tab w:val="num" w:pos="794"/>
        </w:tabs>
        <w:ind w:left="794" w:hanging="199"/>
      </w:pPr>
      <w:rPr>
        <w:rFonts w:ascii="Tahoma" w:hAnsi="Tahoma" w:hint="default"/>
        <w:color w:val="000000"/>
      </w:rPr>
    </w:lvl>
    <w:lvl w:ilvl="4">
      <w:start w:val="1"/>
      <w:numFmt w:val="bullet"/>
      <w:lvlText w:val="̶"/>
      <w:lvlJc w:val="left"/>
      <w:pPr>
        <w:tabs>
          <w:tab w:val="num" w:pos="992"/>
        </w:tabs>
        <w:ind w:left="992" w:hanging="198"/>
      </w:pPr>
      <w:rPr>
        <w:rFonts w:ascii="Tahoma" w:hAnsi="Tahoma" w:hint="default"/>
        <w:color w:val="000000"/>
      </w:rPr>
    </w:lvl>
    <w:lvl w:ilvl="5">
      <w:start w:val="1"/>
      <w:numFmt w:val="bullet"/>
      <w:lvlText w:val="̶"/>
      <w:lvlJc w:val="left"/>
      <w:pPr>
        <w:tabs>
          <w:tab w:val="num" w:pos="1191"/>
        </w:tabs>
        <w:ind w:left="1191" w:hanging="199"/>
      </w:pPr>
      <w:rPr>
        <w:rFonts w:ascii="Tahoma" w:hAnsi="Tahoma" w:hint="default"/>
        <w:color w:val="000000"/>
      </w:rPr>
    </w:lvl>
    <w:lvl w:ilvl="6">
      <w:start w:val="1"/>
      <w:numFmt w:val="bullet"/>
      <w:lvlText w:val="̶"/>
      <w:lvlJc w:val="left"/>
      <w:pPr>
        <w:tabs>
          <w:tab w:val="num" w:pos="1389"/>
        </w:tabs>
        <w:ind w:left="1389" w:hanging="198"/>
      </w:pPr>
      <w:rPr>
        <w:rFonts w:ascii="Tahoma" w:hAnsi="Tahoma" w:hint="default"/>
        <w:color w:val="000000"/>
      </w:rPr>
    </w:lvl>
    <w:lvl w:ilvl="7">
      <w:start w:val="1"/>
      <w:numFmt w:val="bullet"/>
      <w:lvlText w:val="̶"/>
      <w:lvlJc w:val="left"/>
      <w:pPr>
        <w:tabs>
          <w:tab w:val="num" w:pos="1588"/>
        </w:tabs>
        <w:ind w:left="1588" w:hanging="199"/>
      </w:pPr>
      <w:rPr>
        <w:rFonts w:ascii="Tahoma" w:hAnsi="Tahoma" w:hint="default"/>
        <w:color w:val="000000"/>
      </w:rPr>
    </w:lvl>
    <w:lvl w:ilvl="8">
      <w:start w:val="1"/>
      <w:numFmt w:val="bullet"/>
      <w:lvlText w:val="̶"/>
      <w:lvlJc w:val="left"/>
      <w:pPr>
        <w:tabs>
          <w:tab w:val="num" w:pos="1786"/>
        </w:tabs>
        <w:ind w:left="1786" w:hanging="198"/>
      </w:pPr>
      <w:rPr>
        <w:rFonts w:ascii="Tahoma" w:hAnsi="Tahoma" w:hint="default"/>
        <w:color w:val="000000"/>
      </w:rPr>
    </w:lvl>
  </w:abstractNum>
  <w:abstractNum w:abstractNumId="17" w15:restartNumberingAfterBreak="0">
    <w:nsid w:val="1F147C48"/>
    <w:multiLevelType w:val="hybridMultilevel"/>
    <w:tmpl w:val="303CF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0507F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2F6332BC"/>
    <w:multiLevelType w:val="hybridMultilevel"/>
    <w:tmpl w:val="185A9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D66D17"/>
    <w:multiLevelType w:val="multilevel"/>
    <w:tmpl w:val="2AE4B796"/>
    <w:lvl w:ilvl="0">
      <w:start w:val="1"/>
      <w:numFmt w:val="decimal"/>
      <w:pStyle w:val="SRapHoofdstuk"/>
      <w:lvlText w:val="%1"/>
      <w:lvlJc w:val="right"/>
      <w:pPr>
        <w:tabs>
          <w:tab w:val="num" w:pos="0"/>
        </w:tabs>
        <w:ind w:left="0" w:hanging="142"/>
      </w:pPr>
      <w:rPr>
        <w:rFonts w:hint="default"/>
      </w:rPr>
    </w:lvl>
    <w:lvl w:ilvl="1">
      <w:start w:val="1"/>
      <w:numFmt w:val="decimal"/>
      <w:pStyle w:val="SRapParagraaf"/>
      <w:lvlText w:val="%1.%2"/>
      <w:lvlJc w:val="right"/>
      <w:pPr>
        <w:tabs>
          <w:tab w:val="num" w:pos="0"/>
        </w:tabs>
        <w:ind w:left="0" w:hanging="142"/>
      </w:pPr>
      <w:rPr>
        <w:rFonts w:hint="default"/>
      </w:rPr>
    </w:lvl>
    <w:lvl w:ilvl="2">
      <w:start w:val="1"/>
      <w:numFmt w:val="decimal"/>
      <w:pStyle w:val="SRapSubparagraaf"/>
      <w:lvlText w:val="%1.%2.%3"/>
      <w:lvlJc w:val="right"/>
      <w:pPr>
        <w:tabs>
          <w:tab w:val="num" w:pos="0"/>
        </w:tabs>
        <w:ind w:left="0" w:hanging="142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722"/>
        </w:tabs>
        <w:ind w:left="722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866"/>
        </w:tabs>
        <w:ind w:left="866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010"/>
        </w:tabs>
        <w:ind w:left="1010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154"/>
        </w:tabs>
        <w:ind w:left="1154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298"/>
        </w:tabs>
        <w:ind w:left="1298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442"/>
        </w:tabs>
        <w:ind w:left="1442" w:hanging="1584"/>
      </w:pPr>
      <w:rPr>
        <w:rFonts w:hint="default"/>
      </w:rPr>
    </w:lvl>
  </w:abstractNum>
  <w:abstractNum w:abstractNumId="21" w15:restartNumberingAfterBreak="0">
    <w:nsid w:val="3616251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373248D1"/>
    <w:multiLevelType w:val="hybridMultilevel"/>
    <w:tmpl w:val="64AA6D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BA3F3C"/>
    <w:multiLevelType w:val="hybridMultilevel"/>
    <w:tmpl w:val="5CFEE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E75F8"/>
    <w:multiLevelType w:val="hybridMultilevel"/>
    <w:tmpl w:val="F5BE10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8C1923"/>
    <w:multiLevelType w:val="hybridMultilevel"/>
    <w:tmpl w:val="FC446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C63488"/>
    <w:multiLevelType w:val="multilevel"/>
    <w:tmpl w:val="74B4B33C"/>
    <w:lvl w:ilvl="0">
      <w:start w:val="1"/>
      <w:numFmt w:val="bullet"/>
      <w:pStyle w:val="ABTable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color w:val="E40030"/>
        <w:sz w:val="16"/>
      </w:rPr>
    </w:lvl>
    <w:lvl w:ilvl="1">
      <w:start w:val="1"/>
      <w:numFmt w:val="bullet"/>
      <w:lvlText w:val="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  <w:b w:val="0"/>
        <w:i w:val="0"/>
        <w:color w:val="000000"/>
        <w:sz w:val="16"/>
      </w:rPr>
    </w:lvl>
    <w:lvl w:ilvl="2">
      <w:start w:val="1"/>
      <w:numFmt w:val="bullet"/>
      <w:lvlText w:val=""/>
      <w:lvlJc w:val="left"/>
      <w:pPr>
        <w:tabs>
          <w:tab w:val="num" w:pos="510"/>
        </w:tabs>
        <w:ind w:left="510" w:hanging="170"/>
      </w:pPr>
      <w:rPr>
        <w:rFonts w:ascii="Wingdings" w:hAnsi="Wingdings" w:hint="default"/>
        <w:color w:val="000000"/>
      </w:rPr>
    </w:lvl>
    <w:lvl w:ilvl="3">
      <w:start w:val="1"/>
      <w:numFmt w:val="bullet"/>
      <w:lvlText w:val=""/>
      <w:lvlJc w:val="left"/>
      <w:pPr>
        <w:tabs>
          <w:tab w:val="num" w:pos="680"/>
        </w:tabs>
        <w:ind w:left="680" w:hanging="17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851"/>
        </w:tabs>
        <w:ind w:left="851" w:hanging="171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70"/>
        </w:tabs>
        <w:ind w:left="3651" w:hanging="17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70"/>
        </w:tabs>
        <w:ind w:left="3822" w:hanging="171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170"/>
        </w:tabs>
        <w:ind w:left="4559" w:hanging="737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170"/>
        </w:tabs>
        <w:ind w:left="4734" w:hanging="175"/>
      </w:pPr>
      <w:rPr>
        <w:rFonts w:ascii="Wingdings" w:hAnsi="Wingdings" w:hint="default"/>
      </w:rPr>
    </w:lvl>
  </w:abstractNum>
  <w:abstractNum w:abstractNumId="27" w15:restartNumberingAfterBreak="0">
    <w:nsid w:val="4FD7338B"/>
    <w:multiLevelType w:val="hybridMultilevel"/>
    <w:tmpl w:val="3A9824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313C84"/>
    <w:multiLevelType w:val="multilevel"/>
    <w:tmpl w:val="C7C66CDC"/>
    <w:lvl w:ilvl="0">
      <w:start w:val="1"/>
      <w:numFmt w:val="bullet"/>
      <w:pStyle w:val="ABBullet1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DC0030"/>
        <w:sz w:val="18"/>
      </w:rPr>
    </w:lvl>
    <w:lvl w:ilvl="1">
      <w:start w:val="1"/>
      <w:numFmt w:val="bullet"/>
      <w:lvlText w:val="–"/>
      <w:lvlJc w:val="left"/>
      <w:pPr>
        <w:tabs>
          <w:tab w:val="num" w:pos="454"/>
        </w:tabs>
        <w:ind w:left="454" w:hanging="227"/>
      </w:pPr>
      <w:rPr>
        <w:rFonts w:ascii="Times New Roman" w:hAnsi="Times New Roman" w:cs="Times New Roman" w:hint="default"/>
        <w:color w:val="000000"/>
      </w:rPr>
    </w:lvl>
    <w:lvl w:ilvl="2">
      <w:start w:val="1"/>
      <w:numFmt w:val="bullet"/>
      <w:lvlText w:val="–"/>
      <w:lvlJc w:val="left"/>
      <w:pPr>
        <w:tabs>
          <w:tab w:val="num" w:pos="680"/>
        </w:tabs>
        <w:ind w:left="680" w:hanging="226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bullet"/>
      <w:lvlText w:val="–"/>
      <w:lvlJc w:val="left"/>
      <w:pPr>
        <w:tabs>
          <w:tab w:val="num" w:pos="907"/>
        </w:tabs>
        <w:ind w:left="907" w:hanging="227"/>
      </w:pPr>
      <w:rPr>
        <w:rFonts w:ascii="Times New Roman" w:hAnsi="Times New Roman" w:cs="Times New Roman" w:hint="default"/>
        <w:color w:val="000000"/>
      </w:rPr>
    </w:lvl>
    <w:lvl w:ilvl="4">
      <w:start w:val="1"/>
      <w:numFmt w:val="bullet"/>
      <w:lvlText w:val="–"/>
      <w:lvlJc w:val="left"/>
      <w:pPr>
        <w:tabs>
          <w:tab w:val="num" w:pos="1134"/>
        </w:tabs>
        <w:ind w:left="1134" w:hanging="227"/>
      </w:pPr>
      <w:rPr>
        <w:rFonts w:ascii="Times New Roman" w:hAnsi="Times New Roman"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5028"/>
        </w:tabs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48"/>
        </w:tabs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68"/>
        </w:tabs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88"/>
        </w:tabs>
        <w:ind w:left="5028" w:hanging="1440"/>
      </w:pPr>
      <w:rPr>
        <w:rFonts w:hint="default"/>
      </w:rPr>
    </w:lvl>
  </w:abstractNum>
  <w:abstractNum w:abstractNumId="29" w15:restartNumberingAfterBreak="0">
    <w:nsid w:val="5BCA1F73"/>
    <w:multiLevelType w:val="hybridMultilevel"/>
    <w:tmpl w:val="54D28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C5BAE"/>
    <w:multiLevelType w:val="hybridMultilevel"/>
    <w:tmpl w:val="DEA4C74E"/>
    <w:lvl w:ilvl="0" w:tplc="0809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31" w15:restartNumberingAfterBreak="0">
    <w:nsid w:val="60306608"/>
    <w:multiLevelType w:val="hybridMultilevel"/>
    <w:tmpl w:val="2902B640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63D533C3"/>
    <w:multiLevelType w:val="hybridMultilevel"/>
    <w:tmpl w:val="E708A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14684D"/>
    <w:multiLevelType w:val="hybridMultilevel"/>
    <w:tmpl w:val="582CF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AC2641"/>
    <w:multiLevelType w:val="hybridMultilevel"/>
    <w:tmpl w:val="8EACD8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8839F8"/>
    <w:multiLevelType w:val="hybridMultilevel"/>
    <w:tmpl w:val="367A4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1D31AB"/>
    <w:multiLevelType w:val="hybridMultilevel"/>
    <w:tmpl w:val="41DAA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1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0"/>
  </w:num>
  <w:num w:numId="15">
    <w:abstractNumId w:val="28"/>
  </w:num>
  <w:num w:numId="16">
    <w:abstractNumId w:val="26"/>
  </w:num>
  <w:num w:numId="17">
    <w:abstractNumId w:val="16"/>
  </w:num>
  <w:num w:numId="18">
    <w:abstractNumId w:val="11"/>
    <w:lvlOverride w:ilvl="0">
      <w:lvl w:ilvl="0">
        <w:start w:val="1"/>
        <w:numFmt w:val="decimal"/>
        <w:pStyle w:val="SAppendix"/>
        <w:lvlText w:val="Appendix %1."/>
        <w:lvlJc w:val="left"/>
        <w:pPr>
          <w:tabs>
            <w:tab w:val="num" w:pos="0"/>
          </w:tabs>
          <w:ind w:left="1701" w:hanging="1701"/>
        </w:pPr>
        <w:rPr>
          <w:rFonts w:hint="default"/>
        </w:rPr>
      </w:lvl>
    </w:lvlOverride>
  </w:num>
  <w:num w:numId="19">
    <w:abstractNumId w:val="31"/>
  </w:num>
  <w:num w:numId="20">
    <w:abstractNumId w:val="11"/>
  </w:num>
  <w:num w:numId="21">
    <w:abstractNumId w:val="32"/>
  </w:num>
  <w:num w:numId="22">
    <w:abstractNumId w:val="15"/>
  </w:num>
  <w:num w:numId="23">
    <w:abstractNumId w:val="29"/>
  </w:num>
  <w:num w:numId="24">
    <w:abstractNumId w:val="24"/>
  </w:num>
  <w:num w:numId="25">
    <w:abstractNumId w:val="22"/>
  </w:num>
  <w:num w:numId="26">
    <w:abstractNumId w:val="17"/>
  </w:num>
  <w:num w:numId="27">
    <w:abstractNumId w:val="35"/>
  </w:num>
  <w:num w:numId="28">
    <w:abstractNumId w:val="36"/>
  </w:num>
  <w:num w:numId="29">
    <w:abstractNumId w:val="34"/>
  </w:num>
  <w:num w:numId="30">
    <w:abstractNumId w:val="25"/>
  </w:num>
  <w:num w:numId="31">
    <w:abstractNumId w:val="27"/>
  </w:num>
  <w:num w:numId="32">
    <w:abstractNumId w:val="10"/>
  </w:num>
  <w:num w:numId="33">
    <w:abstractNumId w:val="33"/>
  </w:num>
  <w:num w:numId="34">
    <w:abstractNumId w:val="13"/>
  </w:num>
  <w:num w:numId="35">
    <w:abstractNumId w:val="14"/>
  </w:num>
  <w:num w:numId="36">
    <w:abstractNumId w:val="19"/>
  </w:num>
  <w:num w:numId="37">
    <w:abstractNumId w:val="30"/>
  </w:num>
  <w:num w:numId="38">
    <w:abstractNumId w:val="2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inkAnnotations="0"/>
  <w:documentProtection w:edit="forms" w:enforcement="0"/>
  <w:defaultTabStop w:val="284"/>
  <w:clickAndTypeStyle w:val="ABnormalUK"/>
  <w:drawingGridHorizontalSpacing w:val="90"/>
  <w:drawingGridVerticalSpacing w:val="261"/>
  <w:displayHorizontalDrawingGridEvery w:val="2"/>
  <w:characterSpacingControl w:val="doNotCompress"/>
  <w:savePreviewPicture/>
  <w:hdrShapeDefaults>
    <o:shapedefaults v:ext="edit" spidmax="2049" style="mso-position-horizontal-relative:page;mso-position-vertical-relative:page" o:allowincell="f" strokecolor="red">
      <v:stroke color="red" weight=".25pt"/>
      <o:colormru v:ext="edit" colors="#4d4d4d,#bf163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yVar" w:val="Michael van Roosmale"/>
  </w:docVars>
  <w:rsids>
    <w:rsidRoot w:val="00191CFD"/>
    <w:rsid w:val="000006C0"/>
    <w:rsid w:val="00000797"/>
    <w:rsid w:val="0000151E"/>
    <w:rsid w:val="00001B20"/>
    <w:rsid w:val="0000234E"/>
    <w:rsid w:val="00002BA6"/>
    <w:rsid w:val="00003099"/>
    <w:rsid w:val="00003607"/>
    <w:rsid w:val="00003744"/>
    <w:rsid w:val="000039C6"/>
    <w:rsid w:val="00004C49"/>
    <w:rsid w:val="00005859"/>
    <w:rsid w:val="0000608C"/>
    <w:rsid w:val="00006799"/>
    <w:rsid w:val="00006ACE"/>
    <w:rsid w:val="00006D00"/>
    <w:rsid w:val="00006E63"/>
    <w:rsid w:val="00007054"/>
    <w:rsid w:val="00007AEE"/>
    <w:rsid w:val="00007CFD"/>
    <w:rsid w:val="0001015F"/>
    <w:rsid w:val="00010E99"/>
    <w:rsid w:val="0001146E"/>
    <w:rsid w:val="00011AC1"/>
    <w:rsid w:val="00011C01"/>
    <w:rsid w:val="00012196"/>
    <w:rsid w:val="00012E00"/>
    <w:rsid w:val="00013563"/>
    <w:rsid w:val="000138C5"/>
    <w:rsid w:val="00013C87"/>
    <w:rsid w:val="000146E9"/>
    <w:rsid w:val="00014850"/>
    <w:rsid w:val="00014B0C"/>
    <w:rsid w:val="00014BBA"/>
    <w:rsid w:val="00015BAE"/>
    <w:rsid w:val="00015D41"/>
    <w:rsid w:val="00015F48"/>
    <w:rsid w:val="0001660C"/>
    <w:rsid w:val="00017995"/>
    <w:rsid w:val="0002126E"/>
    <w:rsid w:val="000213D5"/>
    <w:rsid w:val="00021734"/>
    <w:rsid w:val="000219F9"/>
    <w:rsid w:val="00022CC5"/>
    <w:rsid w:val="000231FF"/>
    <w:rsid w:val="00023255"/>
    <w:rsid w:val="0002370E"/>
    <w:rsid w:val="00023BBC"/>
    <w:rsid w:val="00023E5A"/>
    <w:rsid w:val="00023E90"/>
    <w:rsid w:val="0002480D"/>
    <w:rsid w:val="00024E43"/>
    <w:rsid w:val="00025D0B"/>
    <w:rsid w:val="00025DC0"/>
    <w:rsid w:val="00026640"/>
    <w:rsid w:val="00026885"/>
    <w:rsid w:val="00026910"/>
    <w:rsid w:val="00026EAF"/>
    <w:rsid w:val="0002712F"/>
    <w:rsid w:val="00027582"/>
    <w:rsid w:val="000275EC"/>
    <w:rsid w:val="00027DB0"/>
    <w:rsid w:val="00030749"/>
    <w:rsid w:val="000313C7"/>
    <w:rsid w:val="00031687"/>
    <w:rsid w:val="000321A0"/>
    <w:rsid w:val="00032AFC"/>
    <w:rsid w:val="000359AF"/>
    <w:rsid w:val="00035C8F"/>
    <w:rsid w:val="000367E1"/>
    <w:rsid w:val="00036B27"/>
    <w:rsid w:val="00036EDE"/>
    <w:rsid w:val="0003784E"/>
    <w:rsid w:val="00037A67"/>
    <w:rsid w:val="00037AC8"/>
    <w:rsid w:val="00040047"/>
    <w:rsid w:val="000400AA"/>
    <w:rsid w:val="0004026F"/>
    <w:rsid w:val="00041E01"/>
    <w:rsid w:val="000420D1"/>
    <w:rsid w:val="000424A1"/>
    <w:rsid w:val="00042B73"/>
    <w:rsid w:val="000434AF"/>
    <w:rsid w:val="0004402F"/>
    <w:rsid w:val="0004419F"/>
    <w:rsid w:val="00044682"/>
    <w:rsid w:val="00044C45"/>
    <w:rsid w:val="00045AB8"/>
    <w:rsid w:val="00045B62"/>
    <w:rsid w:val="00046B82"/>
    <w:rsid w:val="00047BEF"/>
    <w:rsid w:val="000502AE"/>
    <w:rsid w:val="000502BB"/>
    <w:rsid w:val="00050A99"/>
    <w:rsid w:val="00051027"/>
    <w:rsid w:val="000510C5"/>
    <w:rsid w:val="00051B3C"/>
    <w:rsid w:val="00051C13"/>
    <w:rsid w:val="0005293A"/>
    <w:rsid w:val="00053AF3"/>
    <w:rsid w:val="00053B96"/>
    <w:rsid w:val="00053BF6"/>
    <w:rsid w:val="00054055"/>
    <w:rsid w:val="000541B4"/>
    <w:rsid w:val="000548FB"/>
    <w:rsid w:val="00054FB7"/>
    <w:rsid w:val="00055BC0"/>
    <w:rsid w:val="00056D1D"/>
    <w:rsid w:val="000570DC"/>
    <w:rsid w:val="00057B90"/>
    <w:rsid w:val="0006033B"/>
    <w:rsid w:val="0006094B"/>
    <w:rsid w:val="00060D7C"/>
    <w:rsid w:val="00060E74"/>
    <w:rsid w:val="00061251"/>
    <w:rsid w:val="000614C0"/>
    <w:rsid w:val="00061860"/>
    <w:rsid w:val="00061C24"/>
    <w:rsid w:val="000624AA"/>
    <w:rsid w:val="0006283F"/>
    <w:rsid w:val="000632D7"/>
    <w:rsid w:val="000635C8"/>
    <w:rsid w:val="00063955"/>
    <w:rsid w:val="00063994"/>
    <w:rsid w:val="00063DD4"/>
    <w:rsid w:val="0006478D"/>
    <w:rsid w:val="00065A85"/>
    <w:rsid w:val="00066278"/>
    <w:rsid w:val="000667CD"/>
    <w:rsid w:val="0006718E"/>
    <w:rsid w:val="00070642"/>
    <w:rsid w:val="0007097F"/>
    <w:rsid w:val="00070F32"/>
    <w:rsid w:val="000714BF"/>
    <w:rsid w:val="0007217F"/>
    <w:rsid w:val="00072495"/>
    <w:rsid w:val="000729AE"/>
    <w:rsid w:val="00073476"/>
    <w:rsid w:val="00074544"/>
    <w:rsid w:val="00074648"/>
    <w:rsid w:val="00074DA4"/>
    <w:rsid w:val="00075B5A"/>
    <w:rsid w:val="000774A7"/>
    <w:rsid w:val="00077DAB"/>
    <w:rsid w:val="00077F01"/>
    <w:rsid w:val="00080098"/>
    <w:rsid w:val="00080F0A"/>
    <w:rsid w:val="00080F93"/>
    <w:rsid w:val="00081A4D"/>
    <w:rsid w:val="00081F28"/>
    <w:rsid w:val="00082357"/>
    <w:rsid w:val="00082780"/>
    <w:rsid w:val="0008332E"/>
    <w:rsid w:val="00083452"/>
    <w:rsid w:val="00083581"/>
    <w:rsid w:val="000837DE"/>
    <w:rsid w:val="00083D60"/>
    <w:rsid w:val="00083F78"/>
    <w:rsid w:val="000843E7"/>
    <w:rsid w:val="000846C8"/>
    <w:rsid w:val="000851F9"/>
    <w:rsid w:val="00086BBE"/>
    <w:rsid w:val="00086BF5"/>
    <w:rsid w:val="00086FF6"/>
    <w:rsid w:val="00087176"/>
    <w:rsid w:val="0008734D"/>
    <w:rsid w:val="0008754F"/>
    <w:rsid w:val="000876FF"/>
    <w:rsid w:val="000877ED"/>
    <w:rsid w:val="00087B02"/>
    <w:rsid w:val="000904D0"/>
    <w:rsid w:val="0009097F"/>
    <w:rsid w:val="00091A9A"/>
    <w:rsid w:val="00091B93"/>
    <w:rsid w:val="00091EB7"/>
    <w:rsid w:val="00092066"/>
    <w:rsid w:val="000927E7"/>
    <w:rsid w:val="000927F2"/>
    <w:rsid w:val="000928C1"/>
    <w:rsid w:val="00095832"/>
    <w:rsid w:val="0009596D"/>
    <w:rsid w:val="00095C85"/>
    <w:rsid w:val="0009610C"/>
    <w:rsid w:val="0009672E"/>
    <w:rsid w:val="00096F89"/>
    <w:rsid w:val="0009751E"/>
    <w:rsid w:val="000978D5"/>
    <w:rsid w:val="00097E2E"/>
    <w:rsid w:val="000A1A52"/>
    <w:rsid w:val="000A2F80"/>
    <w:rsid w:val="000A3564"/>
    <w:rsid w:val="000A3C2E"/>
    <w:rsid w:val="000A4121"/>
    <w:rsid w:val="000A4242"/>
    <w:rsid w:val="000A42F9"/>
    <w:rsid w:val="000A46E2"/>
    <w:rsid w:val="000A5000"/>
    <w:rsid w:val="000A5521"/>
    <w:rsid w:val="000A6074"/>
    <w:rsid w:val="000A668C"/>
    <w:rsid w:val="000A677E"/>
    <w:rsid w:val="000A6E68"/>
    <w:rsid w:val="000A766B"/>
    <w:rsid w:val="000B04C9"/>
    <w:rsid w:val="000B0FE4"/>
    <w:rsid w:val="000B1025"/>
    <w:rsid w:val="000B22B6"/>
    <w:rsid w:val="000B2692"/>
    <w:rsid w:val="000B2845"/>
    <w:rsid w:val="000B294B"/>
    <w:rsid w:val="000B2FA8"/>
    <w:rsid w:val="000B3233"/>
    <w:rsid w:val="000B41BA"/>
    <w:rsid w:val="000B49C1"/>
    <w:rsid w:val="000B5F69"/>
    <w:rsid w:val="000B604D"/>
    <w:rsid w:val="000B64A3"/>
    <w:rsid w:val="000B64E4"/>
    <w:rsid w:val="000B6A31"/>
    <w:rsid w:val="000B7281"/>
    <w:rsid w:val="000B765C"/>
    <w:rsid w:val="000B789F"/>
    <w:rsid w:val="000B7911"/>
    <w:rsid w:val="000B7BC2"/>
    <w:rsid w:val="000B7E39"/>
    <w:rsid w:val="000C09FA"/>
    <w:rsid w:val="000C25B9"/>
    <w:rsid w:val="000C2755"/>
    <w:rsid w:val="000C2851"/>
    <w:rsid w:val="000C3768"/>
    <w:rsid w:val="000C4CBF"/>
    <w:rsid w:val="000C546B"/>
    <w:rsid w:val="000C5810"/>
    <w:rsid w:val="000C6120"/>
    <w:rsid w:val="000C7BF2"/>
    <w:rsid w:val="000C7F7D"/>
    <w:rsid w:val="000D0015"/>
    <w:rsid w:val="000D001A"/>
    <w:rsid w:val="000D009B"/>
    <w:rsid w:val="000D091D"/>
    <w:rsid w:val="000D21C3"/>
    <w:rsid w:val="000D26F3"/>
    <w:rsid w:val="000D2952"/>
    <w:rsid w:val="000D3109"/>
    <w:rsid w:val="000D3274"/>
    <w:rsid w:val="000D38DF"/>
    <w:rsid w:val="000D3C6B"/>
    <w:rsid w:val="000D3DD5"/>
    <w:rsid w:val="000D420E"/>
    <w:rsid w:val="000D4F74"/>
    <w:rsid w:val="000D5382"/>
    <w:rsid w:val="000D5977"/>
    <w:rsid w:val="000D5B2D"/>
    <w:rsid w:val="000D60A5"/>
    <w:rsid w:val="000D6358"/>
    <w:rsid w:val="000D660E"/>
    <w:rsid w:val="000D7B6C"/>
    <w:rsid w:val="000D7C6A"/>
    <w:rsid w:val="000D7D49"/>
    <w:rsid w:val="000E0013"/>
    <w:rsid w:val="000E00A6"/>
    <w:rsid w:val="000E0CC9"/>
    <w:rsid w:val="000E0F5A"/>
    <w:rsid w:val="000E105B"/>
    <w:rsid w:val="000E11DD"/>
    <w:rsid w:val="000E1EB7"/>
    <w:rsid w:val="000E2243"/>
    <w:rsid w:val="000E2EA7"/>
    <w:rsid w:val="000E3046"/>
    <w:rsid w:val="000E3C99"/>
    <w:rsid w:val="000E3D5D"/>
    <w:rsid w:val="000E4284"/>
    <w:rsid w:val="000E48B6"/>
    <w:rsid w:val="000E498E"/>
    <w:rsid w:val="000E5070"/>
    <w:rsid w:val="000E55A4"/>
    <w:rsid w:val="000E55A9"/>
    <w:rsid w:val="000E6122"/>
    <w:rsid w:val="000E6900"/>
    <w:rsid w:val="000E69D8"/>
    <w:rsid w:val="000E6A35"/>
    <w:rsid w:val="000E78D6"/>
    <w:rsid w:val="000F00D4"/>
    <w:rsid w:val="000F0577"/>
    <w:rsid w:val="000F0D2C"/>
    <w:rsid w:val="000F233A"/>
    <w:rsid w:val="000F32AA"/>
    <w:rsid w:val="000F32E4"/>
    <w:rsid w:val="000F34CE"/>
    <w:rsid w:val="000F39EF"/>
    <w:rsid w:val="000F405A"/>
    <w:rsid w:val="000F512C"/>
    <w:rsid w:val="000F5204"/>
    <w:rsid w:val="000F6E01"/>
    <w:rsid w:val="000F6F2A"/>
    <w:rsid w:val="000F7CC4"/>
    <w:rsid w:val="00100358"/>
    <w:rsid w:val="0010058D"/>
    <w:rsid w:val="00100878"/>
    <w:rsid w:val="00101CBC"/>
    <w:rsid w:val="001027D9"/>
    <w:rsid w:val="001031B2"/>
    <w:rsid w:val="0010341A"/>
    <w:rsid w:val="00104E57"/>
    <w:rsid w:val="00105159"/>
    <w:rsid w:val="0010601F"/>
    <w:rsid w:val="00106D19"/>
    <w:rsid w:val="0010743C"/>
    <w:rsid w:val="00107F67"/>
    <w:rsid w:val="00110165"/>
    <w:rsid w:val="0011020A"/>
    <w:rsid w:val="00110CB0"/>
    <w:rsid w:val="0011150A"/>
    <w:rsid w:val="0011187C"/>
    <w:rsid w:val="001129C0"/>
    <w:rsid w:val="001134D5"/>
    <w:rsid w:val="001137DC"/>
    <w:rsid w:val="001139D9"/>
    <w:rsid w:val="00113D2E"/>
    <w:rsid w:val="0011414D"/>
    <w:rsid w:val="001146D6"/>
    <w:rsid w:val="00114A43"/>
    <w:rsid w:val="00114E45"/>
    <w:rsid w:val="00115093"/>
    <w:rsid w:val="0011524A"/>
    <w:rsid w:val="00115617"/>
    <w:rsid w:val="00115CFD"/>
    <w:rsid w:val="00116453"/>
    <w:rsid w:val="00116631"/>
    <w:rsid w:val="00116A78"/>
    <w:rsid w:val="00116BEA"/>
    <w:rsid w:val="001179F7"/>
    <w:rsid w:val="00120440"/>
    <w:rsid w:val="00121129"/>
    <w:rsid w:val="001211F3"/>
    <w:rsid w:val="001216BA"/>
    <w:rsid w:val="00121B80"/>
    <w:rsid w:val="00121C1D"/>
    <w:rsid w:val="00121CD6"/>
    <w:rsid w:val="00121E48"/>
    <w:rsid w:val="00122394"/>
    <w:rsid w:val="00122DCE"/>
    <w:rsid w:val="00123191"/>
    <w:rsid w:val="00123224"/>
    <w:rsid w:val="001239A2"/>
    <w:rsid w:val="0012456A"/>
    <w:rsid w:val="00124C63"/>
    <w:rsid w:val="001254CC"/>
    <w:rsid w:val="00125B06"/>
    <w:rsid w:val="0012657A"/>
    <w:rsid w:val="001268D9"/>
    <w:rsid w:val="00126D5E"/>
    <w:rsid w:val="001278E2"/>
    <w:rsid w:val="00127EFE"/>
    <w:rsid w:val="0013043F"/>
    <w:rsid w:val="001304C9"/>
    <w:rsid w:val="0013085D"/>
    <w:rsid w:val="00130BCD"/>
    <w:rsid w:val="00130F86"/>
    <w:rsid w:val="00131156"/>
    <w:rsid w:val="00131E7A"/>
    <w:rsid w:val="00132180"/>
    <w:rsid w:val="001324AD"/>
    <w:rsid w:val="001331B8"/>
    <w:rsid w:val="0013386B"/>
    <w:rsid w:val="00133E25"/>
    <w:rsid w:val="001355DA"/>
    <w:rsid w:val="001359A8"/>
    <w:rsid w:val="00135AA3"/>
    <w:rsid w:val="00135B02"/>
    <w:rsid w:val="00135CA5"/>
    <w:rsid w:val="00136961"/>
    <w:rsid w:val="001378B2"/>
    <w:rsid w:val="00137A1C"/>
    <w:rsid w:val="00137B57"/>
    <w:rsid w:val="001400BA"/>
    <w:rsid w:val="00140315"/>
    <w:rsid w:val="00140978"/>
    <w:rsid w:val="00140A94"/>
    <w:rsid w:val="00142667"/>
    <w:rsid w:val="00142B0A"/>
    <w:rsid w:val="00142F3C"/>
    <w:rsid w:val="00143416"/>
    <w:rsid w:val="001434E5"/>
    <w:rsid w:val="00143715"/>
    <w:rsid w:val="00143A0C"/>
    <w:rsid w:val="001444D2"/>
    <w:rsid w:val="00145046"/>
    <w:rsid w:val="001450B9"/>
    <w:rsid w:val="0014559B"/>
    <w:rsid w:val="00145FD8"/>
    <w:rsid w:val="0014608F"/>
    <w:rsid w:val="00146140"/>
    <w:rsid w:val="00146E3B"/>
    <w:rsid w:val="0014709E"/>
    <w:rsid w:val="001476FF"/>
    <w:rsid w:val="001479BD"/>
    <w:rsid w:val="00147B92"/>
    <w:rsid w:val="00147E35"/>
    <w:rsid w:val="001509F1"/>
    <w:rsid w:val="00151BB9"/>
    <w:rsid w:val="00151EEB"/>
    <w:rsid w:val="00152EDE"/>
    <w:rsid w:val="00153234"/>
    <w:rsid w:val="00153731"/>
    <w:rsid w:val="00153ADB"/>
    <w:rsid w:val="00154B3F"/>
    <w:rsid w:val="0015538F"/>
    <w:rsid w:val="001560DC"/>
    <w:rsid w:val="00157FCF"/>
    <w:rsid w:val="00157FDC"/>
    <w:rsid w:val="00161E2A"/>
    <w:rsid w:val="001636E2"/>
    <w:rsid w:val="0016395D"/>
    <w:rsid w:val="00163BBE"/>
    <w:rsid w:val="00163CA2"/>
    <w:rsid w:val="001640AA"/>
    <w:rsid w:val="001643BF"/>
    <w:rsid w:val="00164D98"/>
    <w:rsid w:val="00164EC9"/>
    <w:rsid w:val="001650F8"/>
    <w:rsid w:val="0016519A"/>
    <w:rsid w:val="0016544C"/>
    <w:rsid w:val="00165EBC"/>
    <w:rsid w:val="001662EC"/>
    <w:rsid w:val="00166452"/>
    <w:rsid w:val="00166AAD"/>
    <w:rsid w:val="00167676"/>
    <w:rsid w:val="001721B9"/>
    <w:rsid w:val="001724BD"/>
    <w:rsid w:val="00174284"/>
    <w:rsid w:val="00174B3C"/>
    <w:rsid w:val="00174C1B"/>
    <w:rsid w:val="00174C7A"/>
    <w:rsid w:val="00176590"/>
    <w:rsid w:val="00176C37"/>
    <w:rsid w:val="001771FA"/>
    <w:rsid w:val="0017795C"/>
    <w:rsid w:val="00177CD1"/>
    <w:rsid w:val="00180305"/>
    <w:rsid w:val="0018043B"/>
    <w:rsid w:val="00180CEA"/>
    <w:rsid w:val="001814C3"/>
    <w:rsid w:val="001815FD"/>
    <w:rsid w:val="001822BC"/>
    <w:rsid w:val="00182461"/>
    <w:rsid w:val="001844A2"/>
    <w:rsid w:val="00184820"/>
    <w:rsid w:val="00185DF0"/>
    <w:rsid w:val="00185ECB"/>
    <w:rsid w:val="001867C9"/>
    <w:rsid w:val="00186B9B"/>
    <w:rsid w:val="00186CF3"/>
    <w:rsid w:val="00186E8F"/>
    <w:rsid w:val="00187241"/>
    <w:rsid w:val="001873F9"/>
    <w:rsid w:val="001876C2"/>
    <w:rsid w:val="001918F2"/>
    <w:rsid w:val="00191CFD"/>
    <w:rsid w:val="00193F03"/>
    <w:rsid w:val="0019423A"/>
    <w:rsid w:val="00194525"/>
    <w:rsid w:val="001950F1"/>
    <w:rsid w:val="00195247"/>
    <w:rsid w:val="001956C3"/>
    <w:rsid w:val="00195832"/>
    <w:rsid w:val="00196399"/>
    <w:rsid w:val="001963DE"/>
    <w:rsid w:val="001969C6"/>
    <w:rsid w:val="00196B01"/>
    <w:rsid w:val="00196E8A"/>
    <w:rsid w:val="00196FB8"/>
    <w:rsid w:val="0019783A"/>
    <w:rsid w:val="00197BAE"/>
    <w:rsid w:val="00197EF2"/>
    <w:rsid w:val="001A02DC"/>
    <w:rsid w:val="001A08C1"/>
    <w:rsid w:val="001A0A2A"/>
    <w:rsid w:val="001A1018"/>
    <w:rsid w:val="001A133B"/>
    <w:rsid w:val="001A1A61"/>
    <w:rsid w:val="001A253C"/>
    <w:rsid w:val="001A2D93"/>
    <w:rsid w:val="001A3303"/>
    <w:rsid w:val="001A3733"/>
    <w:rsid w:val="001A3980"/>
    <w:rsid w:val="001A3AA0"/>
    <w:rsid w:val="001A3B8B"/>
    <w:rsid w:val="001A402E"/>
    <w:rsid w:val="001A448D"/>
    <w:rsid w:val="001A474D"/>
    <w:rsid w:val="001A49D3"/>
    <w:rsid w:val="001A4B7C"/>
    <w:rsid w:val="001A5023"/>
    <w:rsid w:val="001A5240"/>
    <w:rsid w:val="001A5511"/>
    <w:rsid w:val="001A6E49"/>
    <w:rsid w:val="001A77D6"/>
    <w:rsid w:val="001B0241"/>
    <w:rsid w:val="001B0D1F"/>
    <w:rsid w:val="001B127C"/>
    <w:rsid w:val="001B1586"/>
    <w:rsid w:val="001B1A37"/>
    <w:rsid w:val="001B33D6"/>
    <w:rsid w:val="001B3BB6"/>
    <w:rsid w:val="001B49CC"/>
    <w:rsid w:val="001B5373"/>
    <w:rsid w:val="001B5797"/>
    <w:rsid w:val="001B59B7"/>
    <w:rsid w:val="001B5CB3"/>
    <w:rsid w:val="001B5D61"/>
    <w:rsid w:val="001B64C9"/>
    <w:rsid w:val="001B6BA8"/>
    <w:rsid w:val="001B7063"/>
    <w:rsid w:val="001B71B1"/>
    <w:rsid w:val="001B76C8"/>
    <w:rsid w:val="001B76F8"/>
    <w:rsid w:val="001B79D8"/>
    <w:rsid w:val="001B7ABF"/>
    <w:rsid w:val="001C0244"/>
    <w:rsid w:val="001C0547"/>
    <w:rsid w:val="001C1341"/>
    <w:rsid w:val="001C28BA"/>
    <w:rsid w:val="001C296F"/>
    <w:rsid w:val="001C2A44"/>
    <w:rsid w:val="001C3435"/>
    <w:rsid w:val="001C4248"/>
    <w:rsid w:val="001C492C"/>
    <w:rsid w:val="001C4F3B"/>
    <w:rsid w:val="001C5F4F"/>
    <w:rsid w:val="001C69A8"/>
    <w:rsid w:val="001C6F80"/>
    <w:rsid w:val="001D00E3"/>
    <w:rsid w:val="001D0190"/>
    <w:rsid w:val="001D083E"/>
    <w:rsid w:val="001D0A48"/>
    <w:rsid w:val="001D11D6"/>
    <w:rsid w:val="001D1483"/>
    <w:rsid w:val="001D169E"/>
    <w:rsid w:val="001D1839"/>
    <w:rsid w:val="001D2605"/>
    <w:rsid w:val="001D28FC"/>
    <w:rsid w:val="001D2A81"/>
    <w:rsid w:val="001D2A85"/>
    <w:rsid w:val="001D3261"/>
    <w:rsid w:val="001D35C8"/>
    <w:rsid w:val="001D4219"/>
    <w:rsid w:val="001D519D"/>
    <w:rsid w:val="001D5A85"/>
    <w:rsid w:val="001D5E83"/>
    <w:rsid w:val="001D63A3"/>
    <w:rsid w:val="001D6A0E"/>
    <w:rsid w:val="001D6AB3"/>
    <w:rsid w:val="001D73DE"/>
    <w:rsid w:val="001D7A04"/>
    <w:rsid w:val="001E024C"/>
    <w:rsid w:val="001E1484"/>
    <w:rsid w:val="001E1CF2"/>
    <w:rsid w:val="001E1F12"/>
    <w:rsid w:val="001E298D"/>
    <w:rsid w:val="001E33D0"/>
    <w:rsid w:val="001E37C7"/>
    <w:rsid w:val="001E3899"/>
    <w:rsid w:val="001E4046"/>
    <w:rsid w:val="001E4125"/>
    <w:rsid w:val="001E447F"/>
    <w:rsid w:val="001E4723"/>
    <w:rsid w:val="001E4FB7"/>
    <w:rsid w:val="001E5B65"/>
    <w:rsid w:val="001E65FD"/>
    <w:rsid w:val="001F0AFC"/>
    <w:rsid w:val="001F0B8D"/>
    <w:rsid w:val="001F1475"/>
    <w:rsid w:val="001F1CF1"/>
    <w:rsid w:val="001F2E2D"/>
    <w:rsid w:val="001F2EE7"/>
    <w:rsid w:val="001F3196"/>
    <w:rsid w:val="001F33BA"/>
    <w:rsid w:val="001F4370"/>
    <w:rsid w:val="001F45E5"/>
    <w:rsid w:val="001F6CB3"/>
    <w:rsid w:val="001F6D62"/>
    <w:rsid w:val="001F6D89"/>
    <w:rsid w:val="001F751C"/>
    <w:rsid w:val="001F7D92"/>
    <w:rsid w:val="002011C9"/>
    <w:rsid w:val="0020144E"/>
    <w:rsid w:val="002015E8"/>
    <w:rsid w:val="00202A2C"/>
    <w:rsid w:val="00202E6A"/>
    <w:rsid w:val="00203252"/>
    <w:rsid w:val="00203774"/>
    <w:rsid w:val="00204233"/>
    <w:rsid w:val="00204459"/>
    <w:rsid w:val="002049FA"/>
    <w:rsid w:val="00205995"/>
    <w:rsid w:val="00205B82"/>
    <w:rsid w:val="00205D6D"/>
    <w:rsid w:val="00205EE8"/>
    <w:rsid w:val="00205F8F"/>
    <w:rsid w:val="00205FEB"/>
    <w:rsid w:val="002064BD"/>
    <w:rsid w:val="00206D37"/>
    <w:rsid w:val="002070AA"/>
    <w:rsid w:val="00207197"/>
    <w:rsid w:val="00207330"/>
    <w:rsid w:val="00207A7D"/>
    <w:rsid w:val="00207DDD"/>
    <w:rsid w:val="002100A5"/>
    <w:rsid w:val="00210154"/>
    <w:rsid w:val="00210C30"/>
    <w:rsid w:val="00211911"/>
    <w:rsid w:val="00211DAD"/>
    <w:rsid w:val="002143B4"/>
    <w:rsid w:val="00214529"/>
    <w:rsid w:val="00214833"/>
    <w:rsid w:val="0021530F"/>
    <w:rsid w:val="00215B88"/>
    <w:rsid w:val="00216798"/>
    <w:rsid w:val="00220139"/>
    <w:rsid w:val="002209DC"/>
    <w:rsid w:val="00221003"/>
    <w:rsid w:val="002211BB"/>
    <w:rsid w:val="00221A50"/>
    <w:rsid w:val="00221A87"/>
    <w:rsid w:val="00221ABB"/>
    <w:rsid w:val="00222B4E"/>
    <w:rsid w:val="00222CE4"/>
    <w:rsid w:val="002236B7"/>
    <w:rsid w:val="00223BAC"/>
    <w:rsid w:val="00223C93"/>
    <w:rsid w:val="002243E5"/>
    <w:rsid w:val="0022466B"/>
    <w:rsid w:val="00224921"/>
    <w:rsid w:val="00225609"/>
    <w:rsid w:val="0022587E"/>
    <w:rsid w:val="00226004"/>
    <w:rsid w:val="00226897"/>
    <w:rsid w:val="00226B6A"/>
    <w:rsid w:val="00226C7F"/>
    <w:rsid w:val="00227AF7"/>
    <w:rsid w:val="00230591"/>
    <w:rsid w:val="00230959"/>
    <w:rsid w:val="00230B7E"/>
    <w:rsid w:val="00230D8F"/>
    <w:rsid w:val="002317B2"/>
    <w:rsid w:val="002322D3"/>
    <w:rsid w:val="00232539"/>
    <w:rsid w:val="00232C5A"/>
    <w:rsid w:val="00232E72"/>
    <w:rsid w:val="00232E74"/>
    <w:rsid w:val="00233F00"/>
    <w:rsid w:val="002343B8"/>
    <w:rsid w:val="002345C2"/>
    <w:rsid w:val="00234864"/>
    <w:rsid w:val="00234DEE"/>
    <w:rsid w:val="002353F1"/>
    <w:rsid w:val="002354C3"/>
    <w:rsid w:val="00235637"/>
    <w:rsid w:val="0023750D"/>
    <w:rsid w:val="00237A84"/>
    <w:rsid w:val="00237ECC"/>
    <w:rsid w:val="00240256"/>
    <w:rsid w:val="00240692"/>
    <w:rsid w:val="00240849"/>
    <w:rsid w:val="002418BE"/>
    <w:rsid w:val="002423DC"/>
    <w:rsid w:val="002426FC"/>
    <w:rsid w:val="00242EF8"/>
    <w:rsid w:val="002446B7"/>
    <w:rsid w:val="002446D0"/>
    <w:rsid w:val="00244CD5"/>
    <w:rsid w:val="00245734"/>
    <w:rsid w:val="002471C6"/>
    <w:rsid w:val="00247872"/>
    <w:rsid w:val="00247D52"/>
    <w:rsid w:val="002501FD"/>
    <w:rsid w:val="0025059B"/>
    <w:rsid w:val="0025153A"/>
    <w:rsid w:val="002519D3"/>
    <w:rsid w:val="00252203"/>
    <w:rsid w:val="00252FCB"/>
    <w:rsid w:val="00253126"/>
    <w:rsid w:val="00253D86"/>
    <w:rsid w:val="002541C0"/>
    <w:rsid w:val="002543E6"/>
    <w:rsid w:val="002546C2"/>
    <w:rsid w:val="00254D0C"/>
    <w:rsid w:val="00254DC1"/>
    <w:rsid w:val="0025510F"/>
    <w:rsid w:val="00256446"/>
    <w:rsid w:val="002564D4"/>
    <w:rsid w:val="00257073"/>
    <w:rsid w:val="00257140"/>
    <w:rsid w:val="00257B10"/>
    <w:rsid w:val="00257B86"/>
    <w:rsid w:val="00260265"/>
    <w:rsid w:val="00260634"/>
    <w:rsid w:val="00260BEA"/>
    <w:rsid w:val="00260D6D"/>
    <w:rsid w:val="00260DD2"/>
    <w:rsid w:val="00261A36"/>
    <w:rsid w:val="00262558"/>
    <w:rsid w:val="0026293F"/>
    <w:rsid w:val="00262FF0"/>
    <w:rsid w:val="00263530"/>
    <w:rsid w:val="0026366B"/>
    <w:rsid w:val="00263C31"/>
    <w:rsid w:val="002642A0"/>
    <w:rsid w:val="00264819"/>
    <w:rsid w:val="00265164"/>
    <w:rsid w:val="0026521B"/>
    <w:rsid w:val="0026527B"/>
    <w:rsid w:val="002652D6"/>
    <w:rsid w:val="00265C64"/>
    <w:rsid w:val="002668DE"/>
    <w:rsid w:val="00267328"/>
    <w:rsid w:val="002673FB"/>
    <w:rsid w:val="0026785C"/>
    <w:rsid w:val="00267A42"/>
    <w:rsid w:val="00267CE4"/>
    <w:rsid w:val="00270576"/>
    <w:rsid w:val="00270A40"/>
    <w:rsid w:val="0027134F"/>
    <w:rsid w:val="00271B40"/>
    <w:rsid w:val="00271D08"/>
    <w:rsid w:val="002729A2"/>
    <w:rsid w:val="00272F21"/>
    <w:rsid w:val="0027349A"/>
    <w:rsid w:val="00274219"/>
    <w:rsid w:val="002746F6"/>
    <w:rsid w:val="00274EF7"/>
    <w:rsid w:val="00275BF7"/>
    <w:rsid w:val="002764E1"/>
    <w:rsid w:val="002765E4"/>
    <w:rsid w:val="00276681"/>
    <w:rsid w:val="00276B04"/>
    <w:rsid w:val="0027760E"/>
    <w:rsid w:val="00277C4D"/>
    <w:rsid w:val="00280058"/>
    <w:rsid w:val="0028011A"/>
    <w:rsid w:val="00281375"/>
    <w:rsid w:val="002826A2"/>
    <w:rsid w:val="00282FBE"/>
    <w:rsid w:val="0028356C"/>
    <w:rsid w:val="00283912"/>
    <w:rsid w:val="002848BF"/>
    <w:rsid w:val="00284B3C"/>
    <w:rsid w:val="00284B3D"/>
    <w:rsid w:val="00285435"/>
    <w:rsid w:val="00285DC8"/>
    <w:rsid w:val="002869AC"/>
    <w:rsid w:val="00287B3E"/>
    <w:rsid w:val="002900C3"/>
    <w:rsid w:val="0029048B"/>
    <w:rsid w:val="00290F12"/>
    <w:rsid w:val="002920C0"/>
    <w:rsid w:val="002922E2"/>
    <w:rsid w:val="002922F5"/>
    <w:rsid w:val="00292769"/>
    <w:rsid w:val="002929F8"/>
    <w:rsid w:val="00292E6F"/>
    <w:rsid w:val="002937D9"/>
    <w:rsid w:val="0029404F"/>
    <w:rsid w:val="00294208"/>
    <w:rsid w:val="0029457A"/>
    <w:rsid w:val="00294ABB"/>
    <w:rsid w:val="00295265"/>
    <w:rsid w:val="002958A1"/>
    <w:rsid w:val="00295A59"/>
    <w:rsid w:val="0029684A"/>
    <w:rsid w:val="002971FF"/>
    <w:rsid w:val="00297CB2"/>
    <w:rsid w:val="00297D53"/>
    <w:rsid w:val="00297EBB"/>
    <w:rsid w:val="002A0B45"/>
    <w:rsid w:val="002A0C95"/>
    <w:rsid w:val="002A1118"/>
    <w:rsid w:val="002A12B9"/>
    <w:rsid w:val="002A12F9"/>
    <w:rsid w:val="002A18C1"/>
    <w:rsid w:val="002A1B37"/>
    <w:rsid w:val="002A1D36"/>
    <w:rsid w:val="002A2375"/>
    <w:rsid w:val="002A26F6"/>
    <w:rsid w:val="002A2DCD"/>
    <w:rsid w:val="002A30FE"/>
    <w:rsid w:val="002A39B0"/>
    <w:rsid w:val="002A3A05"/>
    <w:rsid w:val="002A3D1B"/>
    <w:rsid w:val="002A4438"/>
    <w:rsid w:val="002A452B"/>
    <w:rsid w:val="002A47C9"/>
    <w:rsid w:val="002A5A45"/>
    <w:rsid w:val="002A6790"/>
    <w:rsid w:val="002A6AEB"/>
    <w:rsid w:val="002A7274"/>
    <w:rsid w:val="002A7B4C"/>
    <w:rsid w:val="002B016C"/>
    <w:rsid w:val="002B034B"/>
    <w:rsid w:val="002B0420"/>
    <w:rsid w:val="002B0457"/>
    <w:rsid w:val="002B0635"/>
    <w:rsid w:val="002B0E25"/>
    <w:rsid w:val="002B205A"/>
    <w:rsid w:val="002B2885"/>
    <w:rsid w:val="002B34BD"/>
    <w:rsid w:val="002B40C9"/>
    <w:rsid w:val="002B4B90"/>
    <w:rsid w:val="002B4FEB"/>
    <w:rsid w:val="002B60AC"/>
    <w:rsid w:val="002B652B"/>
    <w:rsid w:val="002B67C1"/>
    <w:rsid w:val="002B6F38"/>
    <w:rsid w:val="002B6FE8"/>
    <w:rsid w:val="002B7631"/>
    <w:rsid w:val="002B769D"/>
    <w:rsid w:val="002C0654"/>
    <w:rsid w:val="002C1784"/>
    <w:rsid w:val="002C2296"/>
    <w:rsid w:val="002C2D2F"/>
    <w:rsid w:val="002C2DAE"/>
    <w:rsid w:val="002C39CD"/>
    <w:rsid w:val="002C4C46"/>
    <w:rsid w:val="002C506C"/>
    <w:rsid w:val="002C67E8"/>
    <w:rsid w:val="002C68C5"/>
    <w:rsid w:val="002C6D00"/>
    <w:rsid w:val="002C72F2"/>
    <w:rsid w:val="002C7DB2"/>
    <w:rsid w:val="002D049D"/>
    <w:rsid w:val="002D049E"/>
    <w:rsid w:val="002D04D9"/>
    <w:rsid w:val="002D0887"/>
    <w:rsid w:val="002D089C"/>
    <w:rsid w:val="002D0915"/>
    <w:rsid w:val="002D126F"/>
    <w:rsid w:val="002D17D0"/>
    <w:rsid w:val="002D1805"/>
    <w:rsid w:val="002D1A64"/>
    <w:rsid w:val="002D1A8C"/>
    <w:rsid w:val="002D1D3D"/>
    <w:rsid w:val="002D242D"/>
    <w:rsid w:val="002D2E50"/>
    <w:rsid w:val="002D32C0"/>
    <w:rsid w:val="002D3441"/>
    <w:rsid w:val="002D469F"/>
    <w:rsid w:val="002D473D"/>
    <w:rsid w:val="002D48A4"/>
    <w:rsid w:val="002D4A6C"/>
    <w:rsid w:val="002D4C03"/>
    <w:rsid w:val="002D60A6"/>
    <w:rsid w:val="002D694F"/>
    <w:rsid w:val="002D6CD9"/>
    <w:rsid w:val="002D7306"/>
    <w:rsid w:val="002D74D3"/>
    <w:rsid w:val="002D7E0C"/>
    <w:rsid w:val="002E07FC"/>
    <w:rsid w:val="002E0CF6"/>
    <w:rsid w:val="002E107A"/>
    <w:rsid w:val="002E1B36"/>
    <w:rsid w:val="002E1FC0"/>
    <w:rsid w:val="002E250E"/>
    <w:rsid w:val="002E2AE4"/>
    <w:rsid w:val="002E2AE6"/>
    <w:rsid w:val="002E2D5C"/>
    <w:rsid w:val="002E3092"/>
    <w:rsid w:val="002E3101"/>
    <w:rsid w:val="002E3210"/>
    <w:rsid w:val="002E3305"/>
    <w:rsid w:val="002E3617"/>
    <w:rsid w:val="002E393D"/>
    <w:rsid w:val="002E40AB"/>
    <w:rsid w:val="002E4703"/>
    <w:rsid w:val="002E4847"/>
    <w:rsid w:val="002E5096"/>
    <w:rsid w:val="002E5A8A"/>
    <w:rsid w:val="002E6002"/>
    <w:rsid w:val="002E714B"/>
    <w:rsid w:val="002E756E"/>
    <w:rsid w:val="002F0837"/>
    <w:rsid w:val="002F0874"/>
    <w:rsid w:val="002F0A7C"/>
    <w:rsid w:val="002F201D"/>
    <w:rsid w:val="002F221C"/>
    <w:rsid w:val="002F2C19"/>
    <w:rsid w:val="002F2F9E"/>
    <w:rsid w:val="002F3381"/>
    <w:rsid w:val="002F3517"/>
    <w:rsid w:val="002F3740"/>
    <w:rsid w:val="002F4445"/>
    <w:rsid w:val="002F5A42"/>
    <w:rsid w:val="002F5D54"/>
    <w:rsid w:val="002F643B"/>
    <w:rsid w:val="002F653C"/>
    <w:rsid w:val="002F67CB"/>
    <w:rsid w:val="002F7652"/>
    <w:rsid w:val="00300445"/>
    <w:rsid w:val="00300732"/>
    <w:rsid w:val="00301667"/>
    <w:rsid w:val="00301E3C"/>
    <w:rsid w:val="00302244"/>
    <w:rsid w:val="00302C31"/>
    <w:rsid w:val="00303C88"/>
    <w:rsid w:val="00303D8E"/>
    <w:rsid w:val="003045F5"/>
    <w:rsid w:val="00304601"/>
    <w:rsid w:val="0030460E"/>
    <w:rsid w:val="00304A93"/>
    <w:rsid w:val="00304D1F"/>
    <w:rsid w:val="00304F12"/>
    <w:rsid w:val="003051A1"/>
    <w:rsid w:val="00305E42"/>
    <w:rsid w:val="0030642D"/>
    <w:rsid w:val="0030691A"/>
    <w:rsid w:val="0030713D"/>
    <w:rsid w:val="003078DB"/>
    <w:rsid w:val="00307A78"/>
    <w:rsid w:val="003101DF"/>
    <w:rsid w:val="003115FE"/>
    <w:rsid w:val="00312340"/>
    <w:rsid w:val="00312554"/>
    <w:rsid w:val="00312AEE"/>
    <w:rsid w:val="003134AF"/>
    <w:rsid w:val="00313F8A"/>
    <w:rsid w:val="00314B19"/>
    <w:rsid w:val="00315024"/>
    <w:rsid w:val="003154CD"/>
    <w:rsid w:val="00315760"/>
    <w:rsid w:val="00316501"/>
    <w:rsid w:val="003172F2"/>
    <w:rsid w:val="003173B9"/>
    <w:rsid w:val="00320409"/>
    <w:rsid w:val="0032190D"/>
    <w:rsid w:val="00322DE8"/>
    <w:rsid w:val="00323479"/>
    <w:rsid w:val="003235A2"/>
    <w:rsid w:val="003236E5"/>
    <w:rsid w:val="00324419"/>
    <w:rsid w:val="0032489F"/>
    <w:rsid w:val="00325249"/>
    <w:rsid w:val="0032555E"/>
    <w:rsid w:val="00325A04"/>
    <w:rsid w:val="00326957"/>
    <w:rsid w:val="00326B4E"/>
    <w:rsid w:val="00326B8B"/>
    <w:rsid w:val="0032722F"/>
    <w:rsid w:val="003309AA"/>
    <w:rsid w:val="0033123C"/>
    <w:rsid w:val="003318E8"/>
    <w:rsid w:val="0033234D"/>
    <w:rsid w:val="003326F8"/>
    <w:rsid w:val="003327A9"/>
    <w:rsid w:val="00332B62"/>
    <w:rsid w:val="003339A4"/>
    <w:rsid w:val="00333A21"/>
    <w:rsid w:val="00333CEA"/>
    <w:rsid w:val="0033453C"/>
    <w:rsid w:val="003347E0"/>
    <w:rsid w:val="003348F9"/>
    <w:rsid w:val="00334FB5"/>
    <w:rsid w:val="0033585E"/>
    <w:rsid w:val="00336AA5"/>
    <w:rsid w:val="00337205"/>
    <w:rsid w:val="003404CC"/>
    <w:rsid w:val="00340B62"/>
    <w:rsid w:val="00342497"/>
    <w:rsid w:val="003427C1"/>
    <w:rsid w:val="003429F2"/>
    <w:rsid w:val="003436B6"/>
    <w:rsid w:val="00343F10"/>
    <w:rsid w:val="0034451C"/>
    <w:rsid w:val="003452FF"/>
    <w:rsid w:val="00345FFC"/>
    <w:rsid w:val="003460C9"/>
    <w:rsid w:val="00347A1C"/>
    <w:rsid w:val="00351D61"/>
    <w:rsid w:val="00352452"/>
    <w:rsid w:val="00352F00"/>
    <w:rsid w:val="003534D3"/>
    <w:rsid w:val="00354768"/>
    <w:rsid w:val="003548BA"/>
    <w:rsid w:val="00354B9C"/>
    <w:rsid w:val="00354C00"/>
    <w:rsid w:val="00354E18"/>
    <w:rsid w:val="00355C9C"/>
    <w:rsid w:val="0035618D"/>
    <w:rsid w:val="0035654C"/>
    <w:rsid w:val="00356C41"/>
    <w:rsid w:val="00356DE3"/>
    <w:rsid w:val="00357821"/>
    <w:rsid w:val="0036159A"/>
    <w:rsid w:val="00362CCE"/>
    <w:rsid w:val="00362FBC"/>
    <w:rsid w:val="00363DD0"/>
    <w:rsid w:val="0036452F"/>
    <w:rsid w:val="0036456E"/>
    <w:rsid w:val="00364FFC"/>
    <w:rsid w:val="00365181"/>
    <w:rsid w:val="00365473"/>
    <w:rsid w:val="00366612"/>
    <w:rsid w:val="00366B9E"/>
    <w:rsid w:val="003672C8"/>
    <w:rsid w:val="00367CE8"/>
    <w:rsid w:val="003704DD"/>
    <w:rsid w:val="00371712"/>
    <w:rsid w:val="00371BA4"/>
    <w:rsid w:val="00371D55"/>
    <w:rsid w:val="00372345"/>
    <w:rsid w:val="00372DAA"/>
    <w:rsid w:val="00372EA0"/>
    <w:rsid w:val="00372F07"/>
    <w:rsid w:val="0037384E"/>
    <w:rsid w:val="00373DC7"/>
    <w:rsid w:val="00374054"/>
    <w:rsid w:val="0037437B"/>
    <w:rsid w:val="00374B48"/>
    <w:rsid w:val="00374E93"/>
    <w:rsid w:val="00375B0D"/>
    <w:rsid w:val="00375B99"/>
    <w:rsid w:val="0037643D"/>
    <w:rsid w:val="00376A60"/>
    <w:rsid w:val="00376EE8"/>
    <w:rsid w:val="0037735F"/>
    <w:rsid w:val="00377B14"/>
    <w:rsid w:val="00380005"/>
    <w:rsid w:val="00380201"/>
    <w:rsid w:val="003804A7"/>
    <w:rsid w:val="00381017"/>
    <w:rsid w:val="00381AB9"/>
    <w:rsid w:val="00382364"/>
    <w:rsid w:val="00382BE3"/>
    <w:rsid w:val="00382C39"/>
    <w:rsid w:val="0038311F"/>
    <w:rsid w:val="0038399A"/>
    <w:rsid w:val="00383AAD"/>
    <w:rsid w:val="0038440F"/>
    <w:rsid w:val="0038445D"/>
    <w:rsid w:val="00384BC8"/>
    <w:rsid w:val="00385F01"/>
    <w:rsid w:val="003862E9"/>
    <w:rsid w:val="0038698A"/>
    <w:rsid w:val="00387851"/>
    <w:rsid w:val="00387E50"/>
    <w:rsid w:val="00390A1E"/>
    <w:rsid w:val="00391988"/>
    <w:rsid w:val="00392066"/>
    <w:rsid w:val="00392130"/>
    <w:rsid w:val="00392340"/>
    <w:rsid w:val="003926C3"/>
    <w:rsid w:val="00392F0F"/>
    <w:rsid w:val="00393018"/>
    <w:rsid w:val="0039374F"/>
    <w:rsid w:val="0039517C"/>
    <w:rsid w:val="00395888"/>
    <w:rsid w:val="0039598B"/>
    <w:rsid w:val="003960EB"/>
    <w:rsid w:val="00396DB8"/>
    <w:rsid w:val="00397593"/>
    <w:rsid w:val="003979EF"/>
    <w:rsid w:val="00397C05"/>
    <w:rsid w:val="003A0045"/>
    <w:rsid w:val="003A03B8"/>
    <w:rsid w:val="003A0696"/>
    <w:rsid w:val="003A1C70"/>
    <w:rsid w:val="003A27F2"/>
    <w:rsid w:val="003A3195"/>
    <w:rsid w:val="003A38F9"/>
    <w:rsid w:val="003A3C1A"/>
    <w:rsid w:val="003A41C8"/>
    <w:rsid w:val="003A43BC"/>
    <w:rsid w:val="003A46DB"/>
    <w:rsid w:val="003A5007"/>
    <w:rsid w:val="003A51EE"/>
    <w:rsid w:val="003A57E2"/>
    <w:rsid w:val="003A5C18"/>
    <w:rsid w:val="003A68B0"/>
    <w:rsid w:val="003A6BCC"/>
    <w:rsid w:val="003A6E77"/>
    <w:rsid w:val="003A6F4A"/>
    <w:rsid w:val="003A7105"/>
    <w:rsid w:val="003A7479"/>
    <w:rsid w:val="003A7578"/>
    <w:rsid w:val="003A7A0C"/>
    <w:rsid w:val="003A7DA4"/>
    <w:rsid w:val="003B000A"/>
    <w:rsid w:val="003B0454"/>
    <w:rsid w:val="003B0B89"/>
    <w:rsid w:val="003B0D30"/>
    <w:rsid w:val="003B0DE5"/>
    <w:rsid w:val="003B1150"/>
    <w:rsid w:val="003B13B5"/>
    <w:rsid w:val="003B1701"/>
    <w:rsid w:val="003B1B5F"/>
    <w:rsid w:val="003B2574"/>
    <w:rsid w:val="003B2696"/>
    <w:rsid w:val="003B39D6"/>
    <w:rsid w:val="003B4018"/>
    <w:rsid w:val="003B462A"/>
    <w:rsid w:val="003B5888"/>
    <w:rsid w:val="003B7183"/>
    <w:rsid w:val="003B7399"/>
    <w:rsid w:val="003B7582"/>
    <w:rsid w:val="003C017F"/>
    <w:rsid w:val="003C135E"/>
    <w:rsid w:val="003C158D"/>
    <w:rsid w:val="003C1E32"/>
    <w:rsid w:val="003C1F23"/>
    <w:rsid w:val="003C2046"/>
    <w:rsid w:val="003C23D1"/>
    <w:rsid w:val="003C2C4A"/>
    <w:rsid w:val="003C3B16"/>
    <w:rsid w:val="003C44BD"/>
    <w:rsid w:val="003C46D4"/>
    <w:rsid w:val="003C52D7"/>
    <w:rsid w:val="003C54EC"/>
    <w:rsid w:val="003C57EB"/>
    <w:rsid w:val="003C616C"/>
    <w:rsid w:val="003C645A"/>
    <w:rsid w:val="003C6B75"/>
    <w:rsid w:val="003C6F5C"/>
    <w:rsid w:val="003C7849"/>
    <w:rsid w:val="003C7BC0"/>
    <w:rsid w:val="003C7EC5"/>
    <w:rsid w:val="003D07B0"/>
    <w:rsid w:val="003D2E1D"/>
    <w:rsid w:val="003D2E3E"/>
    <w:rsid w:val="003D3210"/>
    <w:rsid w:val="003D33A8"/>
    <w:rsid w:val="003D38E3"/>
    <w:rsid w:val="003D3A15"/>
    <w:rsid w:val="003D4236"/>
    <w:rsid w:val="003D48BB"/>
    <w:rsid w:val="003D4D3C"/>
    <w:rsid w:val="003D66A0"/>
    <w:rsid w:val="003D66BC"/>
    <w:rsid w:val="003D6C72"/>
    <w:rsid w:val="003D6C9F"/>
    <w:rsid w:val="003D6F5E"/>
    <w:rsid w:val="003D7364"/>
    <w:rsid w:val="003E0359"/>
    <w:rsid w:val="003E11C4"/>
    <w:rsid w:val="003E1F58"/>
    <w:rsid w:val="003E20EF"/>
    <w:rsid w:val="003E213E"/>
    <w:rsid w:val="003E3065"/>
    <w:rsid w:val="003E3B62"/>
    <w:rsid w:val="003E4432"/>
    <w:rsid w:val="003E49EB"/>
    <w:rsid w:val="003E4B0E"/>
    <w:rsid w:val="003E5276"/>
    <w:rsid w:val="003E54BC"/>
    <w:rsid w:val="003E62D5"/>
    <w:rsid w:val="003E6694"/>
    <w:rsid w:val="003E6B21"/>
    <w:rsid w:val="003E6EF5"/>
    <w:rsid w:val="003E7337"/>
    <w:rsid w:val="003E7AED"/>
    <w:rsid w:val="003E7C08"/>
    <w:rsid w:val="003F0908"/>
    <w:rsid w:val="003F0B27"/>
    <w:rsid w:val="003F0C38"/>
    <w:rsid w:val="003F18F2"/>
    <w:rsid w:val="003F1AF6"/>
    <w:rsid w:val="003F251E"/>
    <w:rsid w:val="003F2CE5"/>
    <w:rsid w:val="003F336D"/>
    <w:rsid w:val="003F5632"/>
    <w:rsid w:val="003F610D"/>
    <w:rsid w:val="003F6160"/>
    <w:rsid w:val="003F6696"/>
    <w:rsid w:val="003F6C58"/>
    <w:rsid w:val="003F70C3"/>
    <w:rsid w:val="003F7683"/>
    <w:rsid w:val="004012E8"/>
    <w:rsid w:val="00401544"/>
    <w:rsid w:val="004015AD"/>
    <w:rsid w:val="00402435"/>
    <w:rsid w:val="0040248D"/>
    <w:rsid w:val="004025C3"/>
    <w:rsid w:val="004031CF"/>
    <w:rsid w:val="00403294"/>
    <w:rsid w:val="00403901"/>
    <w:rsid w:val="004046A0"/>
    <w:rsid w:val="00405071"/>
    <w:rsid w:val="00405144"/>
    <w:rsid w:val="00405BE4"/>
    <w:rsid w:val="00405DB4"/>
    <w:rsid w:val="00406416"/>
    <w:rsid w:val="004069DD"/>
    <w:rsid w:val="00406F97"/>
    <w:rsid w:val="004078B0"/>
    <w:rsid w:val="00407A1A"/>
    <w:rsid w:val="00407B8D"/>
    <w:rsid w:val="00407C9D"/>
    <w:rsid w:val="0041041E"/>
    <w:rsid w:val="0041069F"/>
    <w:rsid w:val="00410C95"/>
    <w:rsid w:val="00411837"/>
    <w:rsid w:val="00412DCC"/>
    <w:rsid w:val="00413B25"/>
    <w:rsid w:val="00414B22"/>
    <w:rsid w:val="00414E2F"/>
    <w:rsid w:val="00416A6D"/>
    <w:rsid w:val="00417C0F"/>
    <w:rsid w:val="00420BAA"/>
    <w:rsid w:val="00422697"/>
    <w:rsid w:val="00422863"/>
    <w:rsid w:val="0042299C"/>
    <w:rsid w:val="00423FC7"/>
    <w:rsid w:val="004242BD"/>
    <w:rsid w:val="0042453A"/>
    <w:rsid w:val="00424882"/>
    <w:rsid w:val="00425C9E"/>
    <w:rsid w:val="004265D9"/>
    <w:rsid w:val="0042685A"/>
    <w:rsid w:val="00426DDD"/>
    <w:rsid w:val="00426DF2"/>
    <w:rsid w:val="004271D5"/>
    <w:rsid w:val="004308B5"/>
    <w:rsid w:val="00431241"/>
    <w:rsid w:val="004316BF"/>
    <w:rsid w:val="00431B17"/>
    <w:rsid w:val="00432879"/>
    <w:rsid w:val="00432F44"/>
    <w:rsid w:val="00432FA9"/>
    <w:rsid w:val="00433488"/>
    <w:rsid w:val="004335E3"/>
    <w:rsid w:val="00433EF9"/>
    <w:rsid w:val="00434602"/>
    <w:rsid w:val="00434752"/>
    <w:rsid w:val="00435E4A"/>
    <w:rsid w:val="0043650D"/>
    <w:rsid w:val="004365C8"/>
    <w:rsid w:val="00436AA4"/>
    <w:rsid w:val="00437163"/>
    <w:rsid w:val="004377E3"/>
    <w:rsid w:val="00437ACE"/>
    <w:rsid w:val="004404CC"/>
    <w:rsid w:val="004407C8"/>
    <w:rsid w:val="00441BEC"/>
    <w:rsid w:val="00441E8A"/>
    <w:rsid w:val="004438BA"/>
    <w:rsid w:val="00443C62"/>
    <w:rsid w:val="00444979"/>
    <w:rsid w:val="004450E3"/>
    <w:rsid w:val="004451A8"/>
    <w:rsid w:val="0044569D"/>
    <w:rsid w:val="00446481"/>
    <w:rsid w:val="00446B79"/>
    <w:rsid w:val="004470D0"/>
    <w:rsid w:val="00447E79"/>
    <w:rsid w:val="00447FC9"/>
    <w:rsid w:val="0045028D"/>
    <w:rsid w:val="00450E06"/>
    <w:rsid w:val="00452881"/>
    <w:rsid w:val="0045336F"/>
    <w:rsid w:val="004533A8"/>
    <w:rsid w:val="00453D67"/>
    <w:rsid w:val="00453EAC"/>
    <w:rsid w:val="004544F0"/>
    <w:rsid w:val="00454AC3"/>
    <w:rsid w:val="00454DB2"/>
    <w:rsid w:val="00455171"/>
    <w:rsid w:val="0045537E"/>
    <w:rsid w:val="0045551E"/>
    <w:rsid w:val="0045564C"/>
    <w:rsid w:val="00455F62"/>
    <w:rsid w:val="00455F97"/>
    <w:rsid w:val="004560E3"/>
    <w:rsid w:val="0045645D"/>
    <w:rsid w:val="00457045"/>
    <w:rsid w:val="0045704F"/>
    <w:rsid w:val="004576E1"/>
    <w:rsid w:val="0045787F"/>
    <w:rsid w:val="00457D78"/>
    <w:rsid w:val="00461295"/>
    <w:rsid w:val="0046188D"/>
    <w:rsid w:val="004623AA"/>
    <w:rsid w:val="00462621"/>
    <w:rsid w:val="00462A18"/>
    <w:rsid w:val="00462EAA"/>
    <w:rsid w:val="0046315B"/>
    <w:rsid w:val="00463832"/>
    <w:rsid w:val="00463A01"/>
    <w:rsid w:val="0046444F"/>
    <w:rsid w:val="00464599"/>
    <w:rsid w:val="00464774"/>
    <w:rsid w:val="00464F97"/>
    <w:rsid w:val="004653B1"/>
    <w:rsid w:val="00465E7F"/>
    <w:rsid w:val="0046602E"/>
    <w:rsid w:val="00466079"/>
    <w:rsid w:val="00466359"/>
    <w:rsid w:val="00466A77"/>
    <w:rsid w:val="00466AAE"/>
    <w:rsid w:val="0046731F"/>
    <w:rsid w:val="00467F11"/>
    <w:rsid w:val="00470513"/>
    <w:rsid w:val="004715A5"/>
    <w:rsid w:val="00471D91"/>
    <w:rsid w:val="0047260E"/>
    <w:rsid w:val="00472ACD"/>
    <w:rsid w:val="004730D5"/>
    <w:rsid w:val="00473194"/>
    <w:rsid w:val="004748B1"/>
    <w:rsid w:val="00475103"/>
    <w:rsid w:val="0047532F"/>
    <w:rsid w:val="00475992"/>
    <w:rsid w:val="00475B6C"/>
    <w:rsid w:val="00476235"/>
    <w:rsid w:val="0047734F"/>
    <w:rsid w:val="0047749F"/>
    <w:rsid w:val="00477900"/>
    <w:rsid w:val="00480380"/>
    <w:rsid w:val="00480F0D"/>
    <w:rsid w:val="004811BF"/>
    <w:rsid w:val="00481B08"/>
    <w:rsid w:val="00481BD5"/>
    <w:rsid w:val="00481D83"/>
    <w:rsid w:val="00481DC9"/>
    <w:rsid w:val="004827B3"/>
    <w:rsid w:val="00482D6B"/>
    <w:rsid w:val="00483370"/>
    <w:rsid w:val="00483F41"/>
    <w:rsid w:val="004840F4"/>
    <w:rsid w:val="00484805"/>
    <w:rsid w:val="004848A0"/>
    <w:rsid w:val="00484921"/>
    <w:rsid w:val="00484B19"/>
    <w:rsid w:val="0048530C"/>
    <w:rsid w:val="00485500"/>
    <w:rsid w:val="00485590"/>
    <w:rsid w:val="004856DE"/>
    <w:rsid w:val="0048580B"/>
    <w:rsid w:val="00485DAA"/>
    <w:rsid w:val="00486806"/>
    <w:rsid w:val="00487C33"/>
    <w:rsid w:val="00487FC5"/>
    <w:rsid w:val="004901AA"/>
    <w:rsid w:val="00490B31"/>
    <w:rsid w:val="00490BF9"/>
    <w:rsid w:val="00491620"/>
    <w:rsid w:val="00491DCE"/>
    <w:rsid w:val="00492B51"/>
    <w:rsid w:val="00493D11"/>
    <w:rsid w:val="00494982"/>
    <w:rsid w:val="00496A92"/>
    <w:rsid w:val="00497E20"/>
    <w:rsid w:val="004A0135"/>
    <w:rsid w:val="004A1172"/>
    <w:rsid w:val="004A2225"/>
    <w:rsid w:val="004A2F68"/>
    <w:rsid w:val="004A326E"/>
    <w:rsid w:val="004A3897"/>
    <w:rsid w:val="004A3A60"/>
    <w:rsid w:val="004A4587"/>
    <w:rsid w:val="004A4F10"/>
    <w:rsid w:val="004A55E0"/>
    <w:rsid w:val="004A5779"/>
    <w:rsid w:val="004A57E7"/>
    <w:rsid w:val="004A5E78"/>
    <w:rsid w:val="004A6129"/>
    <w:rsid w:val="004A66BA"/>
    <w:rsid w:val="004A6938"/>
    <w:rsid w:val="004A6C77"/>
    <w:rsid w:val="004A6CF3"/>
    <w:rsid w:val="004A6E75"/>
    <w:rsid w:val="004A6F66"/>
    <w:rsid w:val="004A7945"/>
    <w:rsid w:val="004B0594"/>
    <w:rsid w:val="004B122C"/>
    <w:rsid w:val="004B201E"/>
    <w:rsid w:val="004B2163"/>
    <w:rsid w:val="004B23E0"/>
    <w:rsid w:val="004B2A5F"/>
    <w:rsid w:val="004B2D22"/>
    <w:rsid w:val="004B2E2F"/>
    <w:rsid w:val="004B3754"/>
    <w:rsid w:val="004B423F"/>
    <w:rsid w:val="004B442C"/>
    <w:rsid w:val="004B4572"/>
    <w:rsid w:val="004B4E70"/>
    <w:rsid w:val="004B5554"/>
    <w:rsid w:val="004B5780"/>
    <w:rsid w:val="004B5A8D"/>
    <w:rsid w:val="004B67DF"/>
    <w:rsid w:val="004B7DCC"/>
    <w:rsid w:val="004C005A"/>
    <w:rsid w:val="004C0F8D"/>
    <w:rsid w:val="004C1270"/>
    <w:rsid w:val="004C1834"/>
    <w:rsid w:val="004C1A24"/>
    <w:rsid w:val="004C1B0B"/>
    <w:rsid w:val="004C1D32"/>
    <w:rsid w:val="004C2E94"/>
    <w:rsid w:val="004C3099"/>
    <w:rsid w:val="004C37E7"/>
    <w:rsid w:val="004C43F7"/>
    <w:rsid w:val="004C5183"/>
    <w:rsid w:val="004C59C0"/>
    <w:rsid w:val="004C5E14"/>
    <w:rsid w:val="004C63AA"/>
    <w:rsid w:val="004C6CAC"/>
    <w:rsid w:val="004C6DF3"/>
    <w:rsid w:val="004C71A9"/>
    <w:rsid w:val="004C71FA"/>
    <w:rsid w:val="004C75F6"/>
    <w:rsid w:val="004C7BC6"/>
    <w:rsid w:val="004D139E"/>
    <w:rsid w:val="004D1636"/>
    <w:rsid w:val="004D1ABB"/>
    <w:rsid w:val="004D1E01"/>
    <w:rsid w:val="004D2457"/>
    <w:rsid w:val="004D3134"/>
    <w:rsid w:val="004D3418"/>
    <w:rsid w:val="004D382C"/>
    <w:rsid w:val="004D40CB"/>
    <w:rsid w:val="004D4735"/>
    <w:rsid w:val="004D5110"/>
    <w:rsid w:val="004D529E"/>
    <w:rsid w:val="004D5749"/>
    <w:rsid w:val="004D59B2"/>
    <w:rsid w:val="004D5CB2"/>
    <w:rsid w:val="004D5EDD"/>
    <w:rsid w:val="004D60A1"/>
    <w:rsid w:val="004D6204"/>
    <w:rsid w:val="004D6376"/>
    <w:rsid w:val="004D6734"/>
    <w:rsid w:val="004D74F1"/>
    <w:rsid w:val="004D75A3"/>
    <w:rsid w:val="004E098D"/>
    <w:rsid w:val="004E0F1C"/>
    <w:rsid w:val="004E123B"/>
    <w:rsid w:val="004E1B0C"/>
    <w:rsid w:val="004E1F68"/>
    <w:rsid w:val="004E3090"/>
    <w:rsid w:val="004E37F8"/>
    <w:rsid w:val="004E4C30"/>
    <w:rsid w:val="004E4F16"/>
    <w:rsid w:val="004E6369"/>
    <w:rsid w:val="004E65C3"/>
    <w:rsid w:val="004E6AFE"/>
    <w:rsid w:val="004E6B74"/>
    <w:rsid w:val="004E7076"/>
    <w:rsid w:val="004F0F52"/>
    <w:rsid w:val="004F13AB"/>
    <w:rsid w:val="004F1CD0"/>
    <w:rsid w:val="004F22CB"/>
    <w:rsid w:val="004F3578"/>
    <w:rsid w:val="004F3CE3"/>
    <w:rsid w:val="004F3DBC"/>
    <w:rsid w:val="004F3E8F"/>
    <w:rsid w:val="004F483B"/>
    <w:rsid w:val="004F4AB3"/>
    <w:rsid w:val="004F54F4"/>
    <w:rsid w:val="004F5978"/>
    <w:rsid w:val="004F648C"/>
    <w:rsid w:val="004F652A"/>
    <w:rsid w:val="004F69F3"/>
    <w:rsid w:val="004F7478"/>
    <w:rsid w:val="004F7E56"/>
    <w:rsid w:val="004F7E7A"/>
    <w:rsid w:val="005010D1"/>
    <w:rsid w:val="0050123A"/>
    <w:rsid w:val="00501980"/>
    <w:rsid w:val="00501DFF"/>
    <w:rsid w:val="00502A05"/>
    <w:rsid w:val="00502B5E"/>
    <w:rsid w:val="00502C27"/>
    <w:rsid w:val="005035D3"/>
    <w:rsid w:val="0050367B"/>
    <w:rsid w:val="00503687"/>
    <w:rsid w:val="00503806"/>
    <w:rsid w:val="00503CCB"/>
    <w:rsid w:val="0050422E"/>
    <w:rsid w:val="0050439F"/>
    <w:rsid w:val="00504759"/>
    <w:rsid w:val="005049ED"/>
    <w:rsid w:val="005050A1"/>
    <w:rsid w:val="00505546"/>
    <w:rsid w:val="005057DC"/>
    <w:rsid w:val="005059B4"/>
    <w:rsid w:val="00505A2C"/>
    <w:rsid w:val="00506134"/>
    <w:rsid w:val="00506D28"/>
    <w:rsid w:val="00506EF7"/>
    <w:rsid w:val="005071A1"/>
    <w:rsid w:val="005078C8"/>
    <w:rsid w:val="005101D1"/>
    <w:rsid w:val="00510418"/>
    <w:rsid w:val="00510F01"/>
    <w:rsid w:val="005110B4"/>
    <w:rsid w:val="005116C3"/>
    <w:rsid w:val="00511D18"/>
    <w:rsid w:val="00512171"/>
    <w:rsid w:val="00512755"/>
    <w:rsid w:val="00512E37"/>
    <w:rsid w:val="00513F94"/>
    <w:rsid w:val="0051469C"/>
    <w:rsid w:val="0051538C"/>
    <w:rsid w:val="005162A2"/>
    <w:rsid w:val="00516DA1"/>
    <w:rsid w:val="00517A4B"/>
    <w:rsid w:val="00517FEF"/>
    <w:rsid w:val="00521101"/>
    <w:rsid w:val="00521D37"/>
    <w:rsid w:val="00521F88"/>
    <w:rsid w:val="005226B1"/>
    <w:rsid w:val="00522E18"/>
    <w:rsid w:val="00523225"/>
    <w:rsid w:val="00523751"/>
    <w:rsid w:val="005238F3"/>
    <w:rsid w:val="00523C5B"/>
    <w:rsid w:val="00524066"/>
    <w:rsid w:val="005245EF"/>
    <w:rsid w:val="00524721"/>
    <w:rsid w:val="00524A87"/>
    <w:rsid w:val="00524E1D"/>
    <w:rsid w:val="005252C6"/>
    <w:rsid w:val="005252DF"/>
    <w:rsid w:val="005261EA"/>
    <w:rsid w:val="0052721B"/>
    <w:rsid w:val="00527282"/>
    <w:rsid w:val="00530782"/>
    <w:rsid w:val="0053132C"/>
    <w:rsid w:val="00531FE6"/>
    <w:rsid w:val="005320C1"/>
    <w:rsid w:val="0053214E"/>
    <w:rsid w:val="005323AA"/>
    <w:rsid w:val="00533476"/>
    <w:rsid w:val="00533A98"/>
    <w:rsid w:val="00533B82"/>
    <w:rsid w:val="00533F37"/>
    <w:rsid w:val="0053447F"/>
    <w:rsid w:val="00534D68"/>
    <w:rsid w:val="00536391"/>
    <w:rsid w:val="005376C9"/>
    <w:rsid w:val="00540682"/>
    <w:rsid w:val="00541D88"/>
    <w:rsid w:val="005421FB"/>
    <w:rsid w:val="005422C3"/>
    <w:rsid w:val="005427EC"/>
    <w:rsid w:val="005430FE"/>
    <w:rsid w:val="005436D2"/>
    <w:rsid w:val="005443DB"/>
    <w:rsid w:val="005458FD"/>
    <w:rsid w:val="0054650F"/>
    <w:rsid w:val="00546531"/>
    <w:rsid w:val="005465CF"/>
    <w:rsid w:val="00546D56"/>
    <w:rsid w:val="00546DE2"/>
    <w:rsid w:val="00550535"/>
    <w:rsid w:val="0055069C"/>
    <w:rsid w:val="00550C80"/>
    <w:rsid w:val="00552760"/>
    <w:rsid w:val="005534E0"/>
    <w:rsid w:val="005541E2"/>
    <w:rsid w:val="005548F5"/>
    <w:rsid w:val="00554C34"/>
    <w:rsid w:val="005550F0"/>
    <w:rsid w:val="005555F6"/>
    <w:rsid w:val="00556A14"/>
    <w:rsid w:val="00556A1E"/>
    <w:rsid w:val="00556E07"/>
    <w:rsid w:val="00557E2F"/>
    <w:rsid w:val="00557E3B"/>
    <w:rsid w:val="00560391"/>
    <w:rsid w:val="00560868"/>
    <w:rsid w:val="005618B0"/>
    <w:rsid w:val="00561D53"/>
    <w:rsid w:val="0056206C"/>
    <w:rsid w:val="00563347"/>
    <w:rsid w:val="005635D6"/>
    <w:rsid w:val="005637F9"/>
    <w:rsid w:val="005651CA"/>
    <w:rsid w:val="00565456"/>
    <w:rsid w:val="00565769"/>
    <w:rsid w:val="00565A03"/>
    <w:rsid w:val="00565C3D"/>
    <w:rsid w:val="00566080"/>
    <w:rsid w:val="005660A5"/>
    <w:rsid w:val="0056704D"/>
    <w:rsid w:val="00570250"/>
    <w:rsid w:val="00570D19"/>
    <w:rsid w:val="005710CC"/>
    <w:rsid w:val="00571B50"/>
    <w:rsid w:val="00571FF7"/>
    <w:rsid w:val="005725B7"/>
    <w:rsid w:val="005727E4"/>
    <w:rsid w:val="00573F1A"/>
    <w:rsid w:val="00574187"/>
    <w:rsid w:val="00574B88"/>
    <w:rsid w:val="00574FED"/>
    <w:rsid w:val="00575C20"/>
    <w:rsid w:val="0057650B"/>
    <w:rsid w:val="00577559"/>
    <w:rsid w:val="00577987"/>
    <w:rsid w:val="00577C63"/>
    <w:rsid w:val="0058008A"/>
    <w:rsid w:val="005800EE"/>
    <w:rsid w:val="00580582"/>
    <w:rsid w:val="005806CC"/>
    <w:rsid w:val="00581206"/>
    <w:rsid w:val="00581C02"/>
    <w:rsid w:val="0058257D"/>
    <w:rsid w:val="00582721"/>
    <w:rsid w:val="005836F6"/>
    <w:rsid w:val="0058378D"/>
    <w:rsid w:val="00583F3E"/>
    <w:rsid w:val="005840E6"/>
    <w:rsid w:val="00584853"/>
    <w:rsid w:val="00584AED"/>
    <w:rsid w:val="00584FAF"/>
    <w:rsid w:val="00584FED"/>
    <w:rsid w:val="00585193"/>
    <w:rsid w:val="0058579D"/>
    <w:rsid w:val="0058659D"/>
    <w:rsid w:val="00587E63"/>
    <w:rsid w:val="00587F08"/>
    <w:rsid w:val="005903A1"/>
    <w:rsid w:val="0059046A"/>
    <w:rsid w:val="0059085F"/>
    <w:rsid w:val="00590C61"/>
    <w:rsid w:val="005934E2"/>
    <w:rsid w:val="00595CAC"/>
    <w:rsid w:val="00596A15"/>
    <w:rsid w:val="0059714D"/>
    <w:rsid w:val="005974E8"/>
    <w:rsid w:val="005977B6"/>
    <w:rsid w:val="00597DB1"/>
    <w:rsid w:val="005A00D6"/>
    <w:rsid w:val="005A06FD"/>
    <w:rsid w:val="005A07CB"/>
    <w:rsid w:val="005A086A"/>
    <w:rsid w:val="005A0A6B"/>
    <w:rsid w:val="005A0F90"/>
    <w:rsid w:val="005A10C7"/>
    <w:rsid w:val="005A1119"/>
    <w:rsid w:val="005A1193"/>
    <w:rsid w:val="005A125C"/>
    <w:rsid w:val="005A1D2B"/>
    <w:rsid w:val="005A1E94"/>
    <w:rsid w:val="005A22A4"/>
    <w:rsid w:val="005A2A4D"/>
    <w:rsid w:val="005A2DD3"/>
    <w:rsid w:val="005A3911"/>
    <w:rsid w:val="005A3ADA"/>
    <w:rsid w:val="005A3BAD"/>
    <w:rsid w:val="005A45C8"/>
    <w:rsid w:val="005A488B"/>
    <w:rsid w:val="005A796B"/>
    <w:rsid w:val="005B0889"/>
    <w:rsid w:val="005B132C"/>
    <w:rsid w:val="005B16B0"/>
    <w:rsid w:val="005B1928"/>
    <w:rsid w:val="005B1ABD"/>
    <w:rsid w:val="005B21C5"/>
    <w:rsid w:val="005B2B46"/>
    <w:rsid w:val="005B3113"/>
    <w:rsid w:val="005B3BD6"/>
    <w:rsid w:val="005B3EBC"/>
    <w:rsid w:val="005B4891"/>
    <w:rsid w:val="005B4F3E"/>
    <w:rsid w:val="005B542E"/>
    <w:rsid w:val="005B55A9"/>
    <w:rsid w:val="005B572A"/>
    <w:rsid w:val="005B5E49"/>
    <w:rsid w:val="005B63B8"/>
    <w:rsid w:val="005B66E0"/>
    <w:rsid w:val="005B6A80"/>
    <w:rsid w:val="005B76E6"/>
    <w:rsid w:val="005C003A"/>
    <w:rsid w:val="005C016B"/>
    <w:rsid w:val="005C01D4"/>
    <w:rsid w:val="005C034F"/>
    <w:rsid w:val="005C09D3"/>
    <w:rsid w:val="005C1AB2"/>
    <w:rsid w:val="005C2ECC"/>
    <w:rsid w:val="005C3B14"/>
    <w:rsid w:val="005C3D9A"/>
    <w:rsid w:val="005C3EAF"/>
    <w:rsid w:val="005C43FC"/>
    <w:rsid w:val="005C4742"/>
    <w:rsid w:val="005C509E"/>
    <w:rsid w:val="005C529B"/>
    <w:rsid w:val="005C53F0"/>
    <w:rsid w:val="005C57A2"/>
    <w:rsid w:val="005C6770"/>
    <w:rsid w:val="005C6848"/>
    <w:rsid w:val="005C6A1F"/>
    <w:rsid w:val="005C6A7B"/>
    <w:rsid w:val="005C6CC7"/>
    <w:rsid w:val="005C76B8"/>
    <w:rsid w:val="005C799A"/>
    <w:rsid w:val="005D02D8"/>
    <w:rsid w:val="005D06A6"/>
    <w:rsid w:val="005D10B0"/>
    <w:rsid w:val="005D182E"/>
    <w:rsid w:val="005D1E30"/>
    <w:rsid w:val="005D233C"/>
    <w:rsid w:val="005D2D78"/>
    <w:rsid w:val="005D2F44"/>
    <w:rsid w:val="005D3E80"/>
    <w:rsid w:val="005D427F"/>
    <w:rsid w:val="005D5467"/>
    <w:rsid w:val="005D5A67"/>
    <w:rsid w:val="005D6434"/>
    <w:rsid w:val="005D6DB3"/>
    <w:rsid w:val="005D6E7E"/>
    <w:rsid w:val="005D7722"/>
    <w:rsid w:val="005D79CF"/>
    <w:rsid w:val="005D7B08"/>
    <w:rsid w:val="005D7D26"/>
    <w:rsid w:val="005E05BA"/>
    <w:rsid w:val="005E05BC"/>
    <w:rsid w:val="005E1513"/>
    <w:rsid w:val="005E176A"/>
    <w:rsid w:val="005E231D"/>
    <w:rsid w:val="005E27BB"/>
    <w:rsid w:val="005E288D"/>
    <w:rsid w:val="005E3044"/>
    <w:rsid w:val="005E36A2"/>
    <w:rsid w:val="005E49D5"/>
    <w:rsid w:val="005E4FE7"/>
    <w:rsid w:val="005E5C4D"/>
    <w:rsid w:val="005E6B4E"/>
    <w:rsid w:val="005E6D8A"/>
    <w:rsid w:val="005E711C"/>
    <w:rsid w:val="005F004B"/>
    <w:rsid w:val="005F03BF"/>
    <w:rsid w:val="005F0A3D"/>
    <w:rsid w:val="005F15D1"/>
    <w:rsid w:val="005F1C17"/>
    <w:rsid w:val="005F26A3"/>
    <w:rsid w:val="005F2ABF"/>
    <w:rsid w:val="005F3223"/>
    <w:rsid w:val="005F3D9E"/>
    <w:rsid w:val="005F462E"/>
    <w:rsid w:val="005F48D1"/>
    <w:rsid w:val="005F4E77"/>
    <w:rsid w:val="005F5454"/>
    <w:rsid w:val="005F63FA"/>
    <w:rsid w:val="005F6A9B"/>
    <w:rsid w:val="005F6C88"/>
    <w:rsid w:val="005F79A3"/>
    <w:rsid w:val="005F7D67"/>
    <w:rsid w:val="005F7E0C"/>
    <w:rsid w:val="005F7ECE"/>
    <w:rsid w:val="00600569"/>
    <w:rsid w:val="00600B26"/>
    <w:rsid w:val="00600C2B"/>
    <w:rsid w:val="00601062"/>
    <w:rsid w:val="00601213"/>
    <w:rsid w:val="006023DF"/>
    <w:rsid w:val="0060318F"/>
    <w:rsid w:val="0060322D"/>
    <w:rsid w:val="00603AB8"/>
    <w:rsid w:val="00603E48"/>
    <w:rsid w:val="0060444C"/>
    <w:rsid w:val="0060492E"/>
    <w:rsid w:val="00604EFD"/>
    <w:rsid w:val="00605E1A"/>
    <w:rsid w:val="0060623F"/>
    <w:rsid w:val="006062E9"/>
    <w:rsid w:val="00606809"/>
    <w:rsid w:val="006077DE"/>
    <w:rsid w:val="00607861"/>
    <w:rsid w:val="00607E6A"/>
    <w:rsid w:val="006105EC"/>
    <w:rsid w:val="006109A6"/>
    <w:rsid w:val="006109B1"/>
    <w:rsid w:val="00610EF8"/>
    <w:rsid w:val="0061117C"/>
    <w:rsid w:val="00611419"/>
    <w:rsid w:val="006116D5"/>
    <w:rsid w:val="0061182F"/>
    <w:rsid w:val="00611B08"/>
    <w:rsid w:val="00611BC6"/>
    <w:rsid w:val="00611E1E"/>
    <w:rsid w:val="006124A7"/>
    <w:rsid w:val="00612A04"/>
    <w:rsid w:val="00612A9A"/>
    <w:rsid w:val="00612C4A"/>
    <w:rsid w:val="00612D75"/>
    <w:rsid w:val="00612E14"/>
    <w:rsid w:val="006130C4"/>
    <w:rsid w:val="006139B0"/>
    <w:rsid w:val="006140A3"/>
    <w:rsid w:val="00614DF9"/>
    <w:rsid w:val="00615618"/>
    <w:rsid w:val="006156E8"/>
    <w:rsid w:val="0061594F"/>
    <w:rsid w:val="00615A6E"/>
    <w:rsid w:val="00615ACE"/>
    <w:rsid w:val="00615DB4"/>
    <w:rsid w:val="00615FF8"/>
    <w:rsid w:val="00616FA0"/>
    <w:rsid w:val="00617921"/>
    <w:rsid w:val="00617B30"/>
    <w:rsid w:val="006201CF"/>
    <w:rsid w:val="0062172D"/>
    <w:rsid w:val="006224BB"/>
    <w:rsid w:val="00622792"/>
    <w:rsid w:val="006228D8"/>
    <w:rsid w:val="006228D9"/>
    <w:rsid w:val="006228DD"/>
    <w:rsid w:val="00622923"/>
    <w:rsid w:val="00622B13"/>
    <w:rsid w:val="00622E05"/>
    <w:rsid w:val="00622FF0"/>
    <w:rsid w:val="00623286"/>
    <w:rsid w:val="006236C6"/>
    <w:rsid w:val="00623FC3"/>
    <w:rsid w:val="00624C75"/>
    <w:rsid w:val="00624C84"/>
    <w:rsid w:val="006256E6"/>
    <w:rsid w:val="00625E9F"/>
    <w:rsid w:val="00626302"/>
    <w:rsid w:val="006268F3"/>
    <w:rsid w:val="0062727F"/>
    <w:rsid w:val="00627952"/>
    <w:rsid w:val="0063079A"/>
    <w:rsid w:val="006315A8"/>
    <w:rsid w:val="006315F5"/>
    <w:rsid w:val="0063177A"/>
    <w:rsid w:val="00631B8A"/>
    <w:rsid w:val="00631D3A"/>
    <w:rsid w:val="0063241B"/>
    <w:rsid w:val="006334BC"/>
    <w:rsid w:val="0063421A"/>
    <w:rsid w:val="00634FD2"/>
    <w:rsid w:val="006352ED"/>
    <w:rsid w:val="00635343"/>
    <w:rsid w:val="00635494"/>
    <w:rsid w:val="00635751"/>
    <w:rsid w:val="0063584F"/>
    <w:rsid w:val="00636EF3"/>
    <w:rsid w:val="006370D6"/>
    <w:rsid w:val="00637E69"/>
    <w:rsid w:val="006405FE"/>
    <w:rsid w:val="00640756"/>
    <w:rsid w:val="00640B4A"/>
    <w:rsid w:val="00641ABB"/>
    <w:rsid w:val="0064248A"/>
    <w:rsid w:val="00643823"/>
    <w:rsid w:val="006439F8"/>
    <w:rsid w:val="00643B11"/>
    <w:rsid w:val="006443D8"/>
    <w:rsid w:val="00644FA2"/>
    <w:rsid w:val="00645500"/>
    <w:rsid w:val="00645745"/>
    <w:rsid w:val="00645E3E"/>
    <w:rsid w:val="00646849"/>
    <w:rsid w:val="00646922"/>
    <w:rsid w:val="00646CC7"/>
    <w:rsid w:val="0064701E"/>
    <w:rsid w:val="00647FC6"/>
    <w:rsid w:val="00650543"/>
    <w:rsid w:val="00650628"/>
    <w:rsid w:val="00650C58"/>
    <w:rsid w:val="00651C85"/>
    <w:rsid w:val="00651D0A"/>
    <w:rsid w:val="00652080"/>
    <w:rsid w:val="0065221E"/>
    <w:rsid w:val="0065257D"/>
    <w:rsid w:val="00652665"/>
    <w:rsid w:val="006531DA"/>
    <w:rsid w:val="006542B4"/>
    <w:rsid w:val="0065470D"/>
    <w:rsid w:val="00654AA0"/>
    <w:rsid w:val="006554A8"/>
    <w:rsid w:val="006554AA"/>
    <w:rsid w:val="00655B4D"/>
    <w:rsid w:val="0065617E"/>
    <w:rsid w:val="0065677E"/>
    <w:rsid w:val="0066078C"/>
    <w:rsid w:val="0066094E"/>
    <w:rsid w:val="00660B78"/>
    <w:rsid w:val="00660BAD"/>
    <w:rsid w:val="00660C34"/>
    <w:rsid w:val="00660D32"/>
    <w:rsid w:val="006617C4"/>
    <w:rsid w:val="00664655"/>
    <w:rsid w:val="006652DE"/>
    <w:rsid w:val="00665842"/>
    <w:rsid w:val="00665FF6"/>
    <w:rsid w:val="0066613E"/>
    <w:rsid w:val="0066685B"/>
    <w:rsid w:val="00666954"/>
    <w:rsid w:val="006669F0"/>
    <w:rsid w:val="00666AB6"/>
    <w:rsid w:val="0066761B"/>
    <w:rsid w:val="00671064"/>
    <w:rsid w:val="006712B6"/>
    <w:rsid w:val="00671B18"/>
    <w:rsid w:val="00671EA1"/>
    <w:rsid w:val="006723AE"/>
    <w:rsid w:val="006725FE"/>
    <w:rsid w:val="00672C63"/>
    <w:rsid w:val="00672FF7"/>
    <w:rsid w:val="00673B52"/>
    <w:rsid w:val="00673C20"/>
    <w:rsid w:val="00674173"/>
    <w:rsid w:val="00674191"/>
    <w:rsid w:val="0067451F"/>
    <w:rsid w:val="00676877"/>
    <w:rsid w:val="00677BAA"/>
    <w:rsid w:val="006804A9"/>
    <w:rsid w:val="006806E2"/>
    <w:rsid w:val="0068081E"/>
    <w:rsid w:val="006812EF"/>
    <w:rsid w:val="00682B73"/>
    <w:rsid w:val="0068318E"/>
    <w:rsid w:val="00683521"/>
    <w:rsid w:val="006839A2"/>
    <w:rsid w:val="00683AA5"/>
    <w:rsid w:val="00683B8E"/>
    <w:rsid w:val="00683EB5"/>
    <w:rsid w:val="006841F0"/>
    <w:rsid w:val="006848E3"/>
    <w:rsid w:val="00684A32"/>
    <w:rsid w:val="006853E1"/>
    <w:rsid w:val="006857C3"/>
    <w:rsid w:val="00685B54"/>
    <w:rsid w:val="00685EF5"/>
    <w:rsid w:val="00686355"/>
    <w:rsid w:val="0068755E"/>
    <w:rsid w:val="006876D2"/>
    <w:rsid w:val="006878A9"/>
    <w:rsid w:val="00690004"/>
    <w:rsid w:val="00690BC5"/>
    <w:rsid w:val="0069218D"/>
    <w:rsid w:val="00692432"/>
    <w:rsid w:val="00692823"/>
    <w:rsid w:val="00692E64"/>
    <w:rsid w:val="006942AB"/>
    <w:rsid w:val="00694553"/>
    <w:rsid w:val="006945C9"/>
    <w:rsid w:val="006946A3"/>
    <w:rsid w:val="00694FA0"/>
    <w:rsid w:val="00695308"/>
    <w:rsid w:val="00695B7F"/>
    <w:rsid w:val="006965E6"/>
    <w:rsid w:val="00697E84"/>
    <w:rsid w:val="006A004C"/>
    <w:rsid w:val="006A016E"/>
    <w:rsid w:val="006A040C"/>
    <w:rsid w:val="006A0452"/>
    <w:rsid w:val="006A05C9"/>
    <w:rsid w:val="006A1084"/>
    <w:rsid w:val="006A12C1"/>
    <w:rsid w:val="006A1815"/>
    <w:rsid w:val="006A26C5"/>
    <w:rsid w:val="006A2963"/>
    <w:rsid w:val="006A33D1"/>
    <w:rsid w:val="006A3685"/>
    <w:rsid w:val="006A371C"/>
    <w:rsid w:val="006A3CD6"/>
    <w:rsid w:val="006A4164"/>
    <w:rsid w:val="006A4EAF"/>
    <w:rsid w:val="006A591B"/>
    <w:rsid w:val="006A6367"/>
    <w:rsid w:val="006A645F"/>
    <w:rsid w:val="006A6D9B"/>
    <w:rsid w:val="006A71AA"/>
    <w:rsid w:val="006A77B9"/>
    <w:rsid w:val="006B0579"/>
    <w:rsid w:val="006B0599"/>
    <w:rsid w:val="006B0BBD"/>
    <w:rsid w:val="006B0D32"/>
    <w:rsid w:val="006B0FAF"/>
    <w:rsid w:val="006B11D4"/>
    <w:rsid w:val="006B18C2"/>
    <w:rsid w:val="006B1EC0"/>
    <w:rsid w:val="006B207D"/>
    <w:rsid w:val="006B210B"/>
    <w:rsid w:val="006B2477"/>
    <w:rsid w:val="006B286F"/>
    <w:rsid w:val="006B28E1"/>
    <w:rsid w:val="006B31BF"/>
    <w:rsid w:val="006B362A"/>
    <w:rsid w:val="006B37C8"/>
    <w:rsid w:val="006B398E"/>
    <w:rsid w:val="006B3A8A"/>
    <w:rsid w:val="006B4598"/>
    <w:rsid w:val="006B47B9"/>
    <w:rsid w:val="006B4B74"/>
    <w:rsid w:val="006B4D11"/>
    <w:rsid w:val="006B4EDC"/>
    <w:rsid w:val="006B5BD9"/>
    <w:rsid w:val="006B5E3E"/>
    <w:rsid w:val="006B686C"/>
    <w:rsid w:val="006B6F83"/>
    <w:rsid w:val="006C0014"/>
    <w:rsid w:val="006C02BA"/>
    <w:rsid w:val="006C05F2"/>
    <w:rsid w:val="006C07A9"/>
    <w:rsid w:val="006C082B"/>
    <w:rsid w:val="006C08DA"/>
    <w:rsid w:val="006C0E97"/>
    <w:rsid w:val="006C16E2"/>
    <w:rsid w:val="006C1837"/>
    <w:rsid w:val="006C1B52"/>
    <w:rsid w:val="006C1BD2"/>
    <w:rsid w:val="006C37FA"/>
    <w:rsid w:val="006C39F9"/>
    <w:rsid w:val="006C4C4C"/>
    <w:rsid w:val="006C4C70"/>
    <w:rsid w:val="006C5A0F"/>
    <w:rsid w:val="006C5A41"/>
    <w:rsid w:val="006C6323"/>
    <w:rsid w:val="006C6AC6"/>
    <w:rsid w:val="006C6B04"/>
    <w:rsid w:val="006C6B44"/>
    <w:rsid w:val="006C7393"/>
    <w:rsid w:val="006C752A"/>
    <w:rsid w:val="006C75A9"/>
    <w:rsid w:val="006D0707"/>
    <w:rsid w:val="006D12EC"/>
    <w:rsid w:val="006D1752"/>
    <w:rsid w:val="006D2442"/>
    <w:rsid w:val="006D2491"/>
    <w:rsid w:val="006D24C7"/>
    <w:rsid w:val="006D2C45"/>
    <w:rsid w:val="006D42EB"/>
    <w:rsid w:val="006D4BA0"/>
    <w:rsid w:val="006D5026"/>
    <w:rsid w:val="006D5043"/>
    <w:rsid w:val="006D51FE"/>
    <w:rsid w:val="006D571F"/>
    <w:rsid w:val="006D59A1"/>
    <w:rsid w:val="006E022D"/>
    <w:rsid w:val="006E03A4"/>
    <w:rsid w:val="006E0456"/>
    <w:rsid w:val="006E0A7F"/>
    <w:rsid w:val="006E1390"/>
    <w:rsid w:val="006E19D0"/>
    <w:rsid w:val="006E212A"/>
    <w:rsid w:val="006E22E1"/>
    <w:rsid w:val="006E42F4"/>
    <w:rsid w:val="006E4747"/>
    <w:rsid w:val="006E4A98"/>
    <w:rsid w:val="006E4E96"/>
    <w:rsid w:val="006E51E1"/>
    <w:rsid w:val="006E53FE"/>
    <w:rsid w:val="006E55FB"/>
    <w:rsid w:val="006E5643"/>
    <w:rsid w:val="006E6630"/>
    <w:rsid w:val="006E7F15"/>
    <w:rsid w:val="006F0350"/>
    <w:rsid w:val="006F0E2A"/>
    <w:rsid w:val="006F1EF2"/>
    <w:rsid w:val="006F2409"/>
    <w:rsid w:val="006F3378"/>
    <w:rsid w:val="006F4FA8"/>
    <w:rsid w:val="006F510D"/>
    <w:rsid w:val="006F524B"/>
    <w:rsid w:val="006F5723"/>
    <w:rsid w:val="006F59C1"/>
    <w:rsid w:val="006F5B35"/>
    <w:rsid w:val="006F5DA3"/>
    <w:rsid w:val="006F6538"/>
    <w:rsid w:val="006F704B"/>
    <w:rsid w:val="006F7F1F"/>
    <w:rsid w:val="00700366"/>
    <w:rsid w:val="00700600"/>
    <w:rsid w:val="00701AE8"/>
    <w:rsid w:val="0070210B"/>
    <w:rsid w:val="00702507"/>
    <w:rsid w:val="00702731"/>
    <w:rsid w:val="00702761"/>
    <w:rsid w:val="007038BB"/>
    <w:rsid w:val="00704DD5"/>
    <w:rsid w:val="007055EB"/>
    <w:rsid w:val="007056E8"/>
    <w:rsid w:val="00705CE2"/>
    <w:rsid w:val="007063E6"/>
    <w:rsid w:val="00706AC7"/>
    <w:rsid w:val="0070750B"/>
    <w:rsid w:val="0070787F"/>
    <w:rsid w:val="00707A1E"/>
    <w:rsid w:val="00707B11"/>
    <w:rsid w:val="0071018A"/>
    <w:rsid w:val="00710646"/>
    <w:rsid w:val="00712862"/>
    <w:rsid w:val="00712D72"/>
    <w:rsid w:val="00713684"/>
    <w:rsid w:val="007138E3"/>
    <w:rsid w:val="00713BB0"/>
    <w:rsid w:val="00714E31"/>
    <w:rsid w:val="00715721"/>
    <w:rsid w:val="00715B8E"/>
    <w:rsid w:val="00715BF1"/>
    <w:rsid w:val="00715CB9"/>
    <w:rsid w:val="007168D8"/>
    <w:rsid w:val="0071712F"/>
    <w:rsid w:val="00717EB1"/>
    <w:rsid w:val="007201D3"/>
    <w:rsid w:val="007216D7"/>
    <w:rsid w:val="007224A3"/>
    <w:rsid w:val="007233D1"/>
    <w:rsid w:val="00723640"/>
    <w:rsid w:val="00723C3D"/>
    <w:rsid w:val="00723F3E"/>
    <w:rsid w:val="00724FFB"/>
    <w:rsid w:val="00725433"/>
    <w:rsid w:val="00726578"/>
    <w:rsid w:val="00726F16"/>
    <w:rsid w:val="00727A8B"/>
    <w:rsid w:val="00727EE3"/>
    <w:rsid w:val="00730B5D"/>
    <w:rsid w:val="00730DE1"/>
    <w:rsid w:val="007316D0"/>
    <w:rsid w:val="00731C57"/>
    <w:rsid w:val="00731E43"/>
    <w:rsid w:val="00732084"/>
    <w:rsid w:val="00732230"/>
    <w:rsid w:val="00732744"/>
    <w:rsid w:val="007333ED"/>
    <w:rsid w:val="00734A9E"/>
    <w:rsid w:val="007351D1"/>
    <w:rsid w:val="0073591D"/>
    <w:rsid w:val="00735B53"/>
    <w:rsid w:val="00735B7A"/>
    <w:rsid w:val="00735D23"/>
    <w:rsid w:val="007364A8"/>
    <w:rsid w:val="007364D4"/>
    <w:rsid w:val="00736614"/>
    <w:rsid w:val="007369EA"/>
    <w:rsid w:val="00736D83"/>
    <w:rsid w:val="007373AB"/>
    <w:rsid w:val="0074053C"/>
    <w:rsid w:val="007408F4"/>
    <w:rsid w:val="00740A76"/>
    <w:rsid w:val="007411AF"/>
    <w:rsid w:val="00742879"/>
    <w:rsid w:val="0074371D"/>
    <w:rsid w:val="00743954"/>
    <w:rsid w:val="00744D09"/>
    <w:rsid w:val="00744E14"/>
    <w:rsid w:val="0074528F"/>
    <w:rsid w:val="007456D0"/>
    <w:rsid w:val="0074589B"/>
    <w:rsid w:val="00745B5A"/>
    <w:rsid w:val="0074647D"/>
    <w:rsid w:val="007465D6"/>
    <w:rsid w:val="0074710F"/>
    <w:rsid w:val="007471F1"/>
    <w:rsid w:val="007476AB"/>
    <w:rsid w:val="00747DA2"/>
    <w:rsid w:val="00747E9B"/>
    <w:rsid w:val="007500D5"/>
    <w:rsid w:val="007501EC"/>
    <w:rsid w:val="00750659"/>
    <w:rsid w:val="00751995"/>
    <w:rsid w:val="00751A67"/>
    <w:rsid w:val="0075310C"/>
    <w:rsid w:val="007532B4"/>
    <w:rsid w:val="00753FB3"/>
    <w:rsid w:val="00754CA8"/>
    <w:rsid w:val="0075547D"/>
    <w:rsid w:val="00755A14"/>
    <w:rsid w:val="00755E41"/>
    <w:rsid w:val="0075660A"/>
    <w:rsid w:val="00756EE5"/>
    <w:rsid w:val="007614D6"/>
    <w:rsid w:val="00761611"/>
    <w:rsid w:val="00761B39"/>
    <w:rsid w:val="00761B8C"/>
    <w:rsid w:val="0076242E"/>
    <w:rsid w:val="00762BC6"/>
    <w:rsid w:val="00762CCA"/>
    <w:rsid w:val="0076389E"/>
    <w:rsid w:val="00763E0E"/>
    <w:rsid w:val="0076592D"/>
    <w:rsid w:val="00765B49"/>
    <w:rsid w:val="00765FA6"/>
    <w:rsid w:val="007661CC"/>
    <w:rsid w:val="00767356"/>
    <w:rsid w:val="007676AB"/>
    <w:rsid w:val="00770142"/>
    <w:rsid w:val="00770729"/>
    <w:rsid w:val="00772CB9"/>
    <w:rsid w:val="007734F5"/>
    <w:rsid w:val="0077380C"/>
    <w:rsid w:val="00773B0F"/>
    <w:rsid w:val="00773C0E"/>
    <w:rsid w:val="00774599"/>
    <w:rsid w:val="00774B12"/>
    <w:rsid w:val="00774E98"/>
    <w:rsid w:val="00775827"/>
    <w:rsid w:val="007759A1"/>
    <w:rsid w:val="00776131"/>
    <w:rsid w:val="00776381"/>
    <w:rsid w:val="0077678F"/>
    <w:rsid w:val="0077752B"/>
    <w:rsid w:val="00777E5D"/>
    <w:rsid w:val="0078027E"/>
    <w:rsid w:val="00780AD8"/>
    <w:rsid w:val="00780B4E"/>
    <w:rsid w:val="0078124C"/>
    <w:rsid w:val="00782E6D"/>
    <w:rsid w:val="00783780"/>
    <w:rsid w:val="007837F8"/>
    <w:rsid w:val="00784C3D"/>
    <w:rsid w:val="00784CB5"/>
    <w:rsid w:val="0078566D"/>
    <w:rsid w:val="00785AB6"/>
    <w:rsid w:val="00786064"/>
    <w:rsid w:val="00787554"/>
    <w:rsid w:val="00787C92"/>
    <w:rsid w:val="00790026"/>
    <w:rsid w:val="00790BCF"/>
    <w:rsid w:val="00791734"/>
    <w:rsid w:val="00791AA9"/>
    <w:rsid w:val="0079247A"/>
    <w:rsid w:val="00792E81"/>
    <w:rsid w:val="00793DA2"/>
    <w:rsid w:val="00793DE5"/>
    <w:rsid w:val="00794690"/>
    <w:rsid w:val="007947F0"/>
    <w:rsid w:val="00794A90"/>
    <w:rsid w:val="00795348"/>
    <w:rsid w:val="00797CFC"/>
    <w:rsid w:val="007A01F1"/>
    <w:rsid w:val="007A041A"/>
    <w:rsid w:val="007A0C75"/>
    <w:rsid w:val="007A1217"/>
    <w:rsid w:val="007A1A73"/>
    <w:rsid w:val="007A241E"/>
    <w:rsid w:val="007A2896"/>
    <w:rsid w:val="007A35D4"/>
    <w:rsid w:val="007A3925"/>
    <w:rsid w:val="007A4637"/>
    <w:rsid w:val="007A473F"/>
    <w:rsid w:val="007A5FE4"/>
    <w:rsid w:val="007A6951"/>
    <w:rsid w:val="007A6A40"/>
    <w:rsid w:val="007A7965"/>
    <w:rsid w:val="007A7A3D"/>
    <w:rsid w:val="007A7A46"/>
    <w:rsid w:val="007A7F49"/>
    <w:rsid w:val="007B0069"/>
    <w:rsid w:val="007B10FC"/>
    <w:rsid w:val="007B12FA"/>
    <w:rsid w:val="007B13F2"/>
    <w:rsid w:val="007B1651"/>
    <w:rsid w:val="007B2383"/>
    <w:rsid w:val="007B2AE7"/>
    <w:rsid w:val="007B38BD"/>
    <w:rsid w:val="007B3EBE"/>
    <w:rsid w:val="007B3FCE"/>
    <w:rsid w:val="007B4D23"/>
    <w:rsid w:val="007B5024"/>
    <w:rsid w:val="007B6603"/>
    <w:rsid w:val="007B6DE0"/>
    <w:rsid w:val="007B78B1"/>
    <w:rsid w:val="007B79D7"/>
    <w:rsid w:val="007B7DCF"/>
    <w:rsid w:val="007C083E"/>
    <w:rsid w:val="007C08A7"/>
    <w:rsid w:val="007C0C9C"/>
    <w:rsid w:val="007C0F96"/>
    <w:rsid w:val="007C2E7E"/>
    <w:rsid w:val="007C2FDD"/>
    <w:rsid w:val="007C3B27"/>
    <w:rsid w:val="007C3DA4"/>
    <w:rsid w:val="007C4CC6"/>
    <w:rsid w:val="007C4D29"/>
    <w:rsid w:val="007C4FAD"/>
    <w:rsid w:val="007C502A"/>
    <w:rsid w:val="007C528C"/>
    <w:rsid w:val="007C6279"/>
    <w:rsid w:val="007C6C96"/>
    <w:rsid w:val="007C77C5"/>
    <w:rsid w:val="007D0164"/>
    <w:rsid w:val="007D063E"/>
    <w:rsid w:val="007D1563"/>
    <w:rsid w:val="007D1703"/>
    <w:rsid w:val="007D2560"/>
    <w:rsid w:val="007D3506"/>
    <w:rsid w:val="007D3618"/>
    <w:rsid w:val="007D36BA"/>
    <w:rsid w:val="007D4260"/>
    <w:rsid w:val="007D4CED"/>
    <w:rsid w:val="007D696C"/>
    <w:rsid w:val="007D6E5A"/>
    <w:rsid w:val="007D7194"/>
    <w:rsid w:val="007D7658"/>
    <w:rsid w:val="007E00EC"/>
    <w:rsid w:val="007E056E"/>
    <w:rsid w:val="007E068E"/>
    <w:rsid w:val="007E11D7"/>
    <w:rsid w:val="007E1892"/>
    <w:rsid w:val="007E1AA8"/>
    <w:rsid w:val="007E1AEB"/>
    <w:rsid w:val="007E231C"/>
    <w:rsid w:val="007E28E6"/>
    <w:rsid w:val="007E2F61"/>
    <w:rsid w:val="007E3314"/>
    <w:rsid w:val="007E37A8"/>
    <w:rsid w:val="007E4779"/>
    <w:rsid w:val="007E4C9A"/>
    <w:rsid w:val="007E700C"/>
    <w:rsid w:val="007E7B74"/>
    <w:rsid w:val="007F0C25"/>
    <w:rsid w:val="007F1A6A"/>
    <w:rsid w:val="007F1A98"/>
    <w:rsid w:val="007F21D1"/>
    <w:rsid w:val="007F33C1"/>
    <w:rsid w:val="007F3CC6"/>
    <w:rsid w:val="007F4A37"/>
    <w:rsid w:val="007F4C60"/>
    <w:rsid w:val="007F505D"/>
    <w:rsid w:val="007F5579"/>
    <w:rsid w:val="007F6596"/>
    <w:rsid w:val="007F754C"/>
    <w:rsid w:val="007F7E42"/>
    <w:rsid w:val="00800062"/>
    <w:rsid w:val="00800847"/>
    <w:rsid w:val="00801004"/>
    <w:rsid w:val="008011E4"/>
    <w:rsid w:val="00801513"/>
    <w:rsid w:val="00802263"/>
    <w:rsid w:val="00802A6D"/>
    <w:rsid w:val="00802E6C"/>
    <w:rsid w:val="008047A4"/>
    <w:rsid w:val="00804B5B"/>
    <w:rsid w:val="008053D7"/>
    <w:rsid w:val="00805562"/>
    <w:rsid w:val="00805596"/>
    <w:rsid w:val="00805BE1"/>
    <w:rsid w:val="008060A0"/>
    <w:rsid w:val="00807030"/>
    <w:rsid w:val="00807090"/>
    <w:rsid w:val="00807847"/>
    <w:rsid w:val="0080790C"/>
    <w:rsid w:val="008079B6"/>
    <w:rsid w:val="00807F56"/>
    <w:rsid w:val="0081015F"/>
    <w:rsid w:val="0081093C"/>
    <w:rsid w:val="00810A92"/>
    <w:rsid w:val="0081186C"/>
    <w:rsid w:val="00811B65"/>
    <w:rsid w:val="00812217"/>
    <w:rsid w:val="0081245C"/>
    <w:rsid w:val="008129FD"/>
    <w:rsid w:val="00813003"/>
    <w:rsid w:val="00813648"/>
    <w:rsid w:val="00813C43"/>
    <w:rsid w:val="0081437E"/>
    <w:rsid w:val="0081438B"/>
    <w:rsid w:val="00814C8F"/>
    <w:rsid w:val="008158E3"/>
    <w:rsid w:val="00815E12"/>
    <w:rsid w:val="00816CF8"/>
    <w:rsid w:val="008177F9"/>
    <w:rsid w:val="00817810"/>
    <w:rsid w:val="008179B9"/>
    <w:rsid w:val="0082004B"/>
    <w:rsid w:val="00820A8F"/>
    <w:rsid w:val="00820DF0"/>
    <w:rsid w:val="00820E69"/>
    <w:rsid w:val="0082138E"/>
    <w:rsid w:val="008219E3"/>
    <w:rsid w:val="00821C50"/>
    <w:rsid w:val="008221FD"/>
    <w:rsid w:val="0082228E"/>
    <w:rsid w:val="00822C40"/>
    <w:rsid w:val="0082340A"/>
    <w:rsid w:val="00823428"/>
    <w:rsid w:val="008238AD"/>
    <w:rsid w:val="00823EA1"/>
    <w:rsid w:val="00825633"/>
    <w:rsid w:val="008259CA"/>
    <w:rsid w:val="00825A35"/>
    <w:rsid w:val="00825C32"/>
    <w:rsid w:val="008269E3"/>
    <w:rsid w:val="00826A97"/>
    <w:rsid w:val="00826EB9"/>
    <w:rsid w:val="00826FF0"/>
    <w:rsid w:val="00827311"/>
    <w:rsid w:val="008273B8"/>
    <w:rsid w:val="008278FD"/>
    <w:rsid w:val="00827FC4"/>
    <w:rsid w:val="0083063A"/>
    <w:rsid w:val="00830752"/>
    <w:rsid w:val="00831082"/>
    <w:rsid w:val="008315B4"/>
    <w:rsid w:val="00831BC0"/>
    <w:rsid w:val="00831F69"/>
    <w:rsid w:val="008324D5"/>
    <w:rsid w:val="008328A7"/>
    <w:rsid w:val="00832926"/>
    <w:rsid w:val="008330B2"/>
    <w:rsid w:val="008339CA"/>
    <w:rsid w:val="00833F1D"/>
    <w:rsid w:val="00834387"/>
    <w:rsid w:val="00834B37"/>
    <w:rsid w:val="00834D62"/>
    <w:rsid w:val="00835570"/>
    <w:rsid w:val="008368CA"/>
    <w:rsid w:val="00836FDB"/>
    <w:rsid w:val="00837527"/>
    <w:rsid w:val="00837CFD"/>
    <w:rsid w:val="00837FA6"/>
    <w:rsid w:val="00840E68"/>
    <w:rsid w:val="00841055"/>
    <w:rsid w:val="008411C4"/>
    <w:rsid w:val="0084160A"/>
    <w:rsid w:val="008419C4"/>
    <w:rsid w:val="008427CA"/>
    <w:rsid w:val="00842B46"/>
    <w:rsid w:val="00842E21"/>
    <w:rsid w:val="008430DF"/>
    <w:rsid w:val="008431DA"/>
    <w:rsid w:val="00843F87"/>
    <w:rsid w:val="00844127"/>
    <w:rsid w:val="0084483E"/>
    <w:rsid w:val="00844AE3"/>
    <w:rsid w:val="00844BED"/>
    <w:rsid w:val="00845361"/>
    <w:rsid w:val="008453E8"/>
    <w:rsid w:val="00845643"/>
    <w:rsid w:val="008459B3"/>
    <w:rsid w:val="00845CA5"/>
    <w:rsid w:val="008469D2"/>
    <w:rsid w:val="00846B01"/>
    <w:rsid w:val="0084724D"/>
    <w:rsid w:val="008503E0"/>
    <w:rsid w:val="00851AAB"/>
    <w:rsid w:val="00851DE4"/>
    <w:rsid w:val="008522C0"/>
    <w:rsid w:val="00852516"/>
    <w:rsid w:val="00853183"/>
    <w:rsid w:val="008539A6"/>
    <w:rsid w:val="00854013"/>
    <w:rsid w:val="00854B12"/>
    <w:rsid w:val="00854F70"/>
    <w:rsid w:val="00854F79"/>
    <w:rsid w:val="0085530B"/>
    <w:rsid w:val="00856003"/>
    <w:rsid w:val="008562A0"/>
    <w:rsid w:val="008563C6"/>
    <w:rsid w:val="00856D71"/>
    <w:rsid w:val="0085711D"/>
    <w:rsid w:val="008578B0"/>
    <w:rsid w:val="00857A40"/>
    <w:rsid w:val="00857A61"/>
    <w:rsid w:val="0086055A"/>
    <w:rsid w:val="00860642"/>
    <w:rsid w:val="008607C5"/>
    <w:rsid w:val="00861361"/>
    <w:rsid w:val="0086223C"/>
    <w:rsid w:val="00863053"/>
    <w:rsid w:val="00863A91"/>
    <w:rsid w:val="00864584"/>
    <w:rsid w:val="00864CBD"/>
    <w:rsid w:val="00865213"/>
    <w:rsid w:val="00865566"/>
    <w:rsid w:val="00865E2B"/>
    <w:rsid w:val="008665E9"/>
    <w:rsid w:val="00866DA2"/>
    <w:rsid w:val="00867876"/>
    <w:rsid w:val="008702F9"/>
    <w:rsid w:val="008728DF"/>
    <w:rsid w:val="00872EC4"/>
    <w:rsid w:val="008730DA"/>
    <w:rsid w:val="00873C85"/>
    <w:rsid w:val="00873FF6"/>
    <w:rsid w:val="00874135"/>
    <w:rsid w:val="00874442"/>
    <w:rsid w:val="0087444B"/>
    <w:rsid w:val="008744F1"/>
    <w:rsid w:val="008744FC"/>
    <w:rsid w:val="00874B94"/>
    <w:rsid w:val="00875014"/>
    <w:rsid w:val="00875579"/>
    <w:rsid w:val="00875A88"/>
    <w:rsid w:val="00875DFA"/>
    <w:rsid w:val="00875F10"/>
    <w:rsid w:val="00875F5E"/>
    <w:rsid w:val="00876538"/>
    <w:rsid w:val="0087658C"/>
    <w:rsid w:val="008765DB"/>
    <w:rsid w:val="00877943"/>
    <w:rsid w:val="00877ABC"/>
    <w:rsid w:val="0088003B"/>
    <w:rsid w:val="008806E7"/>
    <w:rsid w:val="00880A99"/>
    <w:rsid w:val="00880BD7"/>
    <w:rsid w:val="0088190F"/>
    <w:rsid w:val="0088236F"/>
    <w:rsid w:val="00882571"/>
    <w:rsid w:val="00882D2D"/>
    <w:rsid w:val="00883188"/>
    <w:rsid w:val="008832D2"/>
    <w:rsid w:val="008834E2"/>
    <w:rsid w:val="008838C9"/>
    <w:rsid w:val="00885413"/>
    <w:rsid w:val="0088551C"/>
    <w:rsid w:val="0088595A"/>
    <w:rsid w:val="0088601D"/>
    <w:rsid w:val="00886EED"/>
    <w:rsid w:val="008871AC"/>
    <w:rsid w:val="0088766F"/>
    <w:rsid w:val="00887DFF"/>
    <w:rsid w:val="00890168"/>
    <w:rsid w:val="0089048C"/>
    <w:rsid w:val="008904C4"/>
    <w:rsid w:val="00890512"/>
    <w:rsid w:val="00890683"/>
    <w:rsid w:val="00891E9E"/>
    <w:rsid w:val="00891EAA"/>
    <w:rsid w:val="00891EF8"/>
    <w:rsid w:val="00892823"/>
    <w:rsid w:val="008929FF"/>
    <w:rsid w:val="00892E99"/>
    <w:rsid w:val="008938A9"/>
    <w:rsid w:val="00893FBA"/>
    <w:rsid w:val="00894872"/>
    <w:rsid w:val="008950FD"/>
    <w:rsid w:val="00895197"/>
    <w:rsid w:val="00895269"/>
    <w:rsid w:val="00895366"/>
    <w:rsid w:val="008957A2"/>
    <w:rsid w:val="00896C6D"/>
    <w:rsid w:val="00897AAB"/>
    <w:rsid w:val="008A04DC"/>
    <w:rsid w:val="008A08E6"/>
    <w:rsid w:val="008A1F13"/>
    <w:rsid w:val="008A256E"/>
    <w:rsid w:val="008A3506"/>
    <w:rsid w:val="008A355F"/>
    <w:rsid w:val="008A4C0F"/>
    <w:rsid w:val="008A4F9D"/>
    <w:rsid w:val="008A572F"/>
    <w:rsid w:val="008A594C"/>
    <w:rsid w:val="008A5E23"/>
    <w:rsid w:val="008A5ED6"/>
    <w:rsid w:val="008A63DA"/>
    <w:rsid w:val="008A6463"/>
    <w:rsid w:val="008A73A4"/>
    <w:rsid w:val="008A76CF"/>
    <w:rsid w:val="008B09D2"/>
    <w:rsid w:val="008B0F39"/>
    <w:rsid w:val="008B17FA"/>
    <w:rsid w:val="008B1AFC"/>
    <w:rsid w:val="008B1F69"/>
    <w:rsid w:val="008B22D8"/>
    <w:rsid w:val="008B3623"/>
    <w:rsid w:val="008B47FE"/>
    <w:rsid w:val="008B48FE"/>
    <w:rsid w:val="008B56D2"/>
    <w:rsid w:val="008B58BA"/>
    <w:rsid w:val="008B656A"/>
    <w:rsid w:val="008B7A12"/>
    <w:rsid w:val="008B7BFC"/>
    <w:rsid w:val="008B7D03"/>
    <w:rsid w:val="008C01BF"/>
    <w:rsid w:val="008C1792"/>
    <w:rsid w:val="008C1DBC"/>
    <w:rsid w:val="008C1E55"/>
    <w:rsid w:val="008C1EC6"/>
    <w:rsid w:val="008C213F"/>
    <w:rsid w:val="008C3698"/>
    <w:rsid w:val="008C3934"/>
    <w:rsid w:val="008C3FDA"/>
    <w:rsid w:val="008C4980"/>
    <w:rsid w:val="008C4BDD"/>
    <w:rsid w:val="008C63F9"/>
    <w:rsid w:val="008C65E7"/>
    <w:rsid w:val="008C6C79"/>
    <w:rsid w:val="008C6FFF"/>
    <w:rsid w:val="008C7304"/>
    <w:rsid w:val="008C7605"/>
    <w:rsid w:val="008D03EA"/>
    <w:rsid w:val="008D0878"/>
    <w:rsid w:val="008D0B40"/>
    <w:rsid w:val="008D0C1A"/>
    <w:rsid w:val="008D103E"/>
    <w:rsid w:val="008D138F"/>
    <w:rsid w:val="008D1393"/>
    <w:rsid w:val="008D16BE"/>
    <w:rsid w:val="008D23D7"/>
    <w:rsid w:val="008D2483"/>
    <w:rsid w:val="008D2763"/>
    <w:rsid w:val="008D277D"/>
    <w:rsid w:val="008D2A63"/>
    <w:rsid w:val="008D38E3"/>
    <w:rsid w:val="008D3955"/>
    <w:rsid w:val="008D3DFF"/>
    <w:rsid w:val="008D3E04"/>
    <w:rsid w:val="008D41D6"/>
    <w:rsid w:val="008D4621"/>
    <w:rsid w:val="008D4891"/>
    <w:rsid w:val="008D4D8E"/>
    <w:rsid w:val="008D583D"/>
    <w:rsid w:val="008D59EC"/>
    <w:rsid w:val="008D60D9"/>
    <w:rsid w:val="008D6A6B"/>
    <w:rsid w:val="008D6F23"/>
    <w:rsid w:val="008D709B"/>
    <w:rsid w:val="008D77E9"/>
    <w:rsid w:val="008D7816"/>
    <w:rsid w:val="008E0429"/>
    <w:rsid w:val="008E07ED"/>
    <w:rsid w:val="008E090C"/>
    <w:rsid w:val="008E0AC4"/>
    <w:rsid w:val="008E0C15"/>
    <w:rsid w:val="008E1294"/>
    <w:rsid w:val="008E1D29"/>
    <w:rsid w:val="008E1FEF"/>
    <w:rsid w:val="008E2030"/>
    <w:rsid w:val="008E2285"/>
    <w:rsid w:val="008E2292"/>
    <w:rsid w:val="008E3A98"/>
    <w:rsid w:val="008E3B0E"/>
    <w:rsid w:val="008E4925"/>
    <w:rsid w:val="008E4B92"/>
    <w:rsid w:val="008E4ED6"/>
    <w:rsid w:val="008E503E"/>
    <w:rsid w:val="008E5318"/>
    <w:rsid w:val="008E5C4C"/>
    <w:rsid w:val="008E5EBC"/>
    <w:rsid w:val="008E5EF0"/>
    <w:rsid w:val="008E6FAF"/>
    <w:rsid w:val="008E7750"/>
    <w:rsid w:val="008E7AD1"/>
    <w:rsid w:val="008E7AE8"/>
    <w:rsid w:val="008F0209"/>
    <w:rsid w:val="008F0245"/>
    <w:rsid w:val="008F117E"/>
    <w:rsid w:val="008F1F58"/>
    <w:rsid w:val="008F2AC4"/>
    <w:rsid w:val="008F2B10"/>
    <w:rsid w:val="008F2BB8"/>
    <w:rsid w:val="008F37BE"/>
    <w:rsid w:val="008F3942"/>
    <w:rsid w:val="008F3E14"/>
    <w:rsid w:val="008F4464"/>
    <w:rsid w:val="008F4599"/>
    <w:rsid w:val="008F46E0"/>
    <w:rsid w:val="008F47CC"/>
    <w:rsid w:val="008F4D03"/>
    <w:rsid w:val="008F553D"/>
    <w:rsid w:val="008F628F"/>
    <w:rsid w:val="008F6977"/>
    <w:rsid w:val="008F6FE0"/>
    <w:rsid w:val="008F724F"/>
    <w:rsid w:val="008F72BB"/>
    <w:rsid w:val="008F7974"/>
    <w:rsid w:val="008F7FA8"/>
    <w:rsid w:val="0090048B"/>
    <w:rsid w:val="009004CE"/>
    <w:rsid w:val="0090090E"/>
    <w:rsid w:val="009017C4"/>
    <w:rsid w:val="00901F96"/>
    <w:rsid w:val="009031F7"/>
    <w:rsid w:val="009037B6"/>
    <w:rsid w:val="00904996"/>
    <w:rsid w:val="00904C8E"/>
    <w:rsid w:val="0090573F"/>
    <w:rsid w:val="00906C98"/>
    <w:rsid w:val="009070E7"/>
    <w:rsid w:val="00907842"/>
    <w:rsid w:val="00907948"/>
    <w:rsid w:val="00910711"/>
    <w:rsid w:val="00912099"/>
    <w:rsid w:val="00912545"/>
    <w:rsid w:val="00912565"/>
    <w:rsid w:val="009134EA"/>
    <w:rsid w:val="009139D8"/>
    <w:rsid w:val="00913D7F"/>
    <w:rsid w:val="009146A7"/>
    <w:rsid w:val="009150DA"/>
    <w:rsid w:val="00915217"/>
    <w:rsid w:val="009157DE"/>
    <w:rsid w:val="0091586C"/>
    <w:rsid w:val="0091589A"/>
    <w:rsid w:val="00915FDF"/>
    <w:rsid w:val="00916491"/>
    <w:rsid w:val="00916B4C"/>
    <w:rsid w:val="009176B4"/>
    <w:rsid w:val="009200DF"/>
    <w:rsid w:val="0092016D"/>
    <w:rsid w:val="00920FFC"/>
    <w:rsid w:val="0092185E"/>
    <w:rsid w:val="009229F1"/>
    <w:rsid w:val="00922C56"/>
    <w:rsid w:val="00922C95"/>
    <w:rsid w:val="0092367A"/>
    <w:rsid w:val="00923BB8"/>
    <w:rsid w:val="00924672"/>
    <w:rsid w:val="009247EA"/>
    <w:rsid w:val="009250D6"/>
    <w:rsid w:val="00925196"/>
    <w:rsid w:val="00925A0F"/>
    <w:rsid w:val="009261A1"/>
    <w:rsid w:val="009264B1"/>
    <w:rsid w:val="00927510"/>
    <w:rsid w:val="0092759D"/>
    <w:rsid w:val="00930847"/>
    <w:rsid w:val="00930AB7"/>
    <w:rsid w:val="00930C13"/>
    <w:rsid w:val="00931143"/>
    <w:rsid w:val="00931449"/>
    <w:rsid w:val="0093266E"/>
    <w:rsid w:val="0093352E"/>
    <w:rsid w:val="00933DA1"/>
    <w:rsid w:val="009341E4"/>
    <w:rsid w:val="0093493A"/>
    <w:rsid w:val="00934AD0"/>
    <w:rsid w:val="00934BEA"/>
    <w:rsid w:val="009350F4"/>
    <w:rsid w:val="0093511A"/>
    <w:rsid w:val="00935445"/>
    <w:rsid w:val="0093554A"/>
    <w:rsid w:val="00935C1A"/>
    <w:rsid w:val="00935D37"/>
    <w:rsid w:val="00936013"/>
    <w:rsid w:val="00936286"/>
    <w:rsid w:val="00936298"/>
    <w:rsid w:val="00936C2A"/>
    <w:rsid w:val="00936D45"/>
    <w:rsid w:val="00937081"/>
    <w:rsid w:val="00940013"/>
    <w:rsid w:val="009405BC"/>
    <w:rsid w:val="00940688"/>
    <w:rsid w:val="00940C94"/>
    <w:rsid w:val="00941380"/>
    <w:rsid w:val="00941656"/>
    <w:rsid w:val="00941A86"/>
    <w:rsid w:val="00941AD5"/>
    <w:rsid w:val="00941F88"/>
    <w:rsid w:val="00942D0A"/>
    <w:rsid w:val="009435A2"/>
    <w:rsid w:val="00943D2D"/>
    <w:rsid w:val="009445D6"/>
    <w:rsid w:val="00945387"/>
    <w:rsid w:val="009456E6"/>
    <w:rsid w:val="00945FB8"/>
    <w:rsid w:val="009464A6"/>
    <w:rsid w:val="00946566"/>
    <w:rsid w:val="00946952"/>
    <w:rsid w:val="009473FC"/>
    <w:rsid w:val="0094795F"/>
    <w:rsid w:val="009504E3"/>
    <w:rsid w:val="009517E6"/>
    <w:rsid w:val="009519C7"/>
    <w:rsid w:val="00952531"/>
    <w:rsid w:val="00953771"/>
    <w:rsid w:val="00954283"/>
    <w:rsid w:val="00954336"/>
    <w:rsid w:val="00954A27"/>
    <w:rsid w:val="009558AE"/>
    <w:rsid w:val="00955B59"/>
    <w:rsid w:val="00955F2A"/>
    <w:rsid w:val="00956436"/>
    <w:rsid w:val="00956C69"/>
    <w:rsid w:val="00957797"/>
    <w:rsid w:val="00960A94"/>
    <w:rsid w:val="009628C4"/>
    <w:rsid w:val="00962FB5"/>
    <w:rsid w:val="009641A7"/>
    <w:rsid w:val="00964C64"/>
    <w:rsid w:val="00964F91"/>
    <w:rsid w:val="0096522F"/>
    <w:rsid w:val="0096595D"/>
    <w:rsid w:val="00967038"/>
    <w:rsid w:val="009670D1"/>
    <w:rsid w:val="0096737E"/>
    <w:rsid w:val="00967830"/>
    <w:rsid w:val="00967895"/>
    <w:rsid w:val="00967B79"/>
    <w:rsid w:val="009701E1"/>
    <w:rsid w:val="00970EDE"/>
    <w:rsid w:val="00972C5C"/>
    <w:rsid w:val="00973280"/>
    <w:rsid w:val="009732DD"/>
    <w:rsid w:val="00973467"/>
    <w:rsid w:val="0097418A"/>
    <w:rsid w:val="0097420D"/>
    <w:rsid w:val="0097440B"/>
    <w:rsid w:val="00974D65"/>
    <w:rsid w:val="00974F0F"/>
    <w:rsid w:val="00975428"/>
    <w:rsid w:val="009755F8"/>
    <w:rsid w:val="00975746"/>
    <w:rsid w:val="009759D1"/>
    <w:rsid w:val="00975E35"/>
    <w:rsid w:val="00975EF8"/>
    <w:rsid w:val="009767D1"/>
    <w:rsid w:val="00976F2E"/>
    <w:rsid w:val="00977261"/>
    <w:rsid w:val="00977AFF"/>
    <w:rsid w:val="009804A6"/>
    <w:rsid w:val="009809BC"/>
    <w:rsid w:val="00980AE4"/>
    <w:rsid w:val="00980E12"/>
    <w:rsid w:val="009823B0"/>
    <w:rsid w:val="00982455"/>
    <w:rsid w:val="00982779"/>
    <w:rsid w:val="0098350F"/>
    <w:rsid w:val="009836F7"/>
    <w:rsid w:val="00983BFA"/>
    <w:rsid w:val="00984095"/>
    <w:rsid w:val="009840D7"/>
    <w:rsid w:val="0098459C"/>
    <w:rsid w:val="0098462A"/>
    <w:rsid w:val="00987201"/>
    <w:rsid w:val="00987AF1"/>
    <w:rsid w:val="00987B78"/>
    <w:rsid w:val="00987C13"/>
    <w:rsid w:val="00987DD6"/>
    <w:rsid w:val="00987F6D"/>
    <w:rsid w:val="009900CF"/>
    <w:rsid w:val="00990852"/>
    <w:rsid w:val="00991152"/>
    <w:rsid w:val="0099191D"/>
    <w:rsid w:val="00991F33"/>
    <w:rsid w:val="00991F74"/>
    <w:rsid w:val="00992425"/>
    <w:rsid w:val="00992ACD"/>
    <w:rsid w:val="00992CDA"/>
    <w:rsid w:val="009930EB"/>
    <w:rsid w:val="0099478B"/>
    <w:rsid w:val="00994C2B"/>
    <w:rsid w:val="009955D6"/>
    <w:rsid w:val="00996393"/>
    <w:rsid w:val="00996524"/>
    <w:rsid w:val="00996761"/>
    <w:rsid w:val="009A0314"/>
    <w:rsid w:val="009A04BD"/>
    <w:rsid w:val="009A078B"/>
    <w:rsid w:val="009A135C"/>
    <w:rsid w:val="009A19A3"/>
    <w:rsid w:val="009A1A87"/>
    <w:rsid w:val="009A1DF6"/>
    <w:rsid w:val="009A2073"/>
    <w:rsid w:val="009A2ABA"/>
    <w:rsid w:val="009A2AF8"/>
    <w:rsid w:val="009A2C31"/>
    <w:rsid w:val="009A2EBD"/>
    <w:rsid w:val="009A4130"/>
    <w:rsid w:val="009A4417"/>
    <w:rsid w:val="009A476C"/>
    <w:rsid w:val="009A5BE6"/>
    <w:rsid w:val="009A65E5"/>
    <w:rsid w:val="009A6859"/>
    <w:rsid w:val="009A7E00"/>
    <w:rsid w:val="009B04D1"/>
    <w:rsid w:val="009B0764"/>
    <w:rsid w:val="009B0FB6"/>
    <w:rsid w:val="009B1228"/>
    <w:rsid w:val="009B189C"/>
    <w:rsid w:val="009B1D03"/>
    <w:rsid w:val="009B2C88"/>
    <w:rsid w:val="009B343D"/>
    <w:rsid w:val="009B3C25"/>
    <w:rsid w:val="009B3DE5"/>
    <w:rsid w:val="009B3F2B"/>
    <w:rsid w:val="009B47CF"/>
    <w:rsid w:val="009B58C5"/>
    <w:rsid w:val="009B5E71"/>
    <w:rsid w:val="009B614E"/>
    <w:rsid w:val="009B638F"/>
    <w:rsid w:val="009B66C0"/>
    <w:rsid w:val="009B68B0"/>
    <w:rsid w:val="009B6C83"/>
    <w:rsid w:val="009B708F"/>
    <w:rsid w:val="009B7328"/>
    <w:rsid w:val="009C0138"/>
    <w:rsid w:val="009C07B5"/>
    <w:rsid w:val="009C08D6"/>
    <w:rsid w:val="009C08E7"/>
    <w:rsid w:val="009C0B8C"/>
    <w:rsid w:val="009C1376"/>
    <w:rsid w:val="009C2649"/>
    <w:rsid w:val="009C28C1"/>
    <w:rsid w:val="009C28F5"/>
    <w:rsid w:val="009C2D6E"/>
    <w:rsid w:val="009C3110"/>
    <w:rsid w:val="009C368B"/>
    <w:rsid w:val="009C38DD"/>
    <w:rsid w:val="009C4017"/>
    <w:rsid w:val="009C4A1F"/>
    <w:rsid w:val="009C5242"/>
    <w:rsid w:val="009C55F1"/>
    <w:rsid w:val="009C5A6E"/>
    <w:rsid w:val="009C5F28"/>
    <w:rsid w:val="009C66E6"/>
    <w:rsid w:val="009C67D5"/>
    <w:rsid w:val="009C6D94"/>
    <w:rsid w:val="009C7278"/>
    <w:rsid w:val="009C72D3"/>
    <w:rsid w:val="009C77EB"/>
    <w:rsid w:val="009C7927"/>
    <w:rsid w:val="009C79D2"/>
    <w:rsid w:val="009D00BD"/>
    <w:rsid w:val="009D019D"/>
    <w:rsid w:val="009D0371"/>
    <w:rsid w:val="009D081D"/>
    <w:rsid w:val="009D0EFF"/>
    <w:rsid w:val="009D0FAB"/>
    <w:rsid w:val="009D106C"/>
    <w:rsid w:val="009D1519"/>
    <w:rsid w:val="009D168B"/>
    <w:rsid w:val="009D1EFE"/>
    <w:rsid w:val="009D221E"/>
    <w:rsid w:val="009D23F4"/>
    <w:rsid w:val="009D26E6"/>
    <w:rsid w:val="009D33C9"/>
    <w:rsid w:val="009D3F5B"/>
    <w:rsid w:val="009D4243"/>
    <w:rsid w:val="009D4F0D"/>
    <w:rsid w:val="009D57C5"/>
    <w:rsid w:val="009D5B74"/>
    <w:rsid w:val="009D5FB1"/>
    <w:rsid w:val="009D68ED"/>
    <w:rsid w:val="009D6FD0"/>
    <w:rsid w:val="009D716B"/>
    <w:rsid w:val="009D790A"/>
    <w:rsid w:val="009E00ED"/>
    <w:rsid w:val="009E00F6"/>
    <w:rsid w:val="009E0433"/>
    <w:rsid w:val="009E0727"/>
    <w:rsid w:val="009E078F"/>
    <w:rsid w:val="009E0A33"/>
    <w:rsid w:val="009E1BC0"/>
    <w:rsid w:val="009E275C"/>
    <w:rsid w:val="009E284A"/>
    <w:rsid w:val="009E2BCB"/>
    <w:rsid w:val="009E306F"/>
    <w:rsid w:val="009E3B9C"/>
    <w:rsid w:val="009E588A"/>
    <w:rsid w:val="009E6587"/>
    <w:rsid w:val="009E69A6"/>
    <w:rsid w:val="009E7D1E"/>
    <w:rsid w:val="009F0506"/>
    <w:rsid w:val="009F05DF"/>
    <w:rsid w:val="009F13AA"/>
    <w:rsid w:val="009F1788"/>
    <w:rsid w:val="009F28CC"/>
    <w:rsid w:val="009F4802"/>
    <w:rsid w:val="009F4A2E"/>
    <w:rsid w:val="009F4AF9"/>
    <w:rsid w:val="009F5CC0"/>
    <w:rsid w:val="009F668E"/>
    <w:rsid w:val="009F72BE"/>
    <w:rsid w:val="009F74EC"/>
    <w:rsid w:val="009F7665"/>
    <w:rsid w:val="009F77AD"/>
    <w:rsid w:val="00A00387"/>
    <w:rsid w:val="00A005FB"/>
    <w:rsid w:val="00A007A0"/>
    <w:rsid w:val="00A00963"/>
    <w:rsid w:val="00A011D1"/>
    <w:rsid w:val="00A01D52"/>
    <w:rsid w:val="00A025FC"/>
    <w:rsid w:val="00A028DA"/>
    <w:rsid w:val="00A0386D"/>
    <w:rsid w:val="00A03CE5"/>
    <w:rsid w:val="00A03DFF"/>
    <w:rsid w:val="00A04181"/>
    <w:rsid w:val="00A050D0"/>
    <w:rsid w:val="00A051B0"/>
    <w:rsid w:val="00A0564B"/>
    <w:rsid w:val="00A06062"/>
    <w:rsid w:val="00A06E87"/>
    <w:rsid w:val="00A07A2C"/>
    <w:rsid w:val="00A105B9"/>
    <w:rsid w:val="00A10AFA"/>
    <w:rsid w:val="00A10BF5"/>
    <w:rsid w:val="00A10C57"/>
    <w:rsid w:val="00A11084"/>
    <w:rsid w:val="00A1108A"/>
    <w:rsid w:val="00A111BE"/>
    <w:rsid w:val="00A1168A"/>
    <w:rsid w:val="00A12AAF"/>
    <w:rsid w:val="00A1436D"/>
    <w:rsid w:val="00A1542C"/>
    <w:rsid w:val="00A16664"/>
    <w:rsid w:val="00A16726"/>
    <w:rsid w:val="00A1799F"/>
    <w:rsid w:val="00A17CD6"/>
    <w:rsid w:val="00A201F7"/>
    <w:rsid w:val="00A20A6B"/>
    <w:rsid w:val="00A20C9C"/>
    <w:rsid w:val="00A20F58"/>
    <w:rsid w:val="00A220BC"/>
    <w:rsid w:val="00A2247A"/>
    <w:rsid w:val="00A230E5"/>
    <w:rsid w:val="00A23512"/>
    <w:rsid w:val="00A23A65"/>
    <w:rsid w:val="00A23BAE"/>
    <w:rsid w:val="00A23CF0"/>
    <w:rsid w:val="00A252D9"/>
    <w:rsid w:val="00A26789"/>
    <w:rsid w:val="00A27188"/>
    <w:rsid w:val="00A278D9"/>
    <w:rsid w:val="00A30011"/>
    <w:rsid w:val="00A305C9"/>
    <w:rsid w:val="00A3094B"/>
    <w:rsid w:val="00A30DC4"/>
    <w:rsid w:val="00A3121E"/>
    <w:rsid w:val="00A31CE4"/>
    <w:rsid w:val="00A326AE"/>
    <w:rsid w:val="00A32730"/>
    <w:rsid w:val="00A32F1B"/>
    <w:rsid w:val="00A331BF"/>
    <w:rsid w:val="00A334CA"/>
    <w:rsid w:val="00A33C6F"/>
    <w:rsid w:val="00A346F3"/>
    <w:rsid w:val="00A34853"/>
    <w:rsid w:val="00A34CB2"/>
    <w:rsid w:val="00A35030"/>
    <w:rsid w:val="00A35087"/>
    <w:rsid w:val="00A35139"/>
    <w:rsid w:val="00A3517E"/>
    <w:rsid w:val="00A3724C"/>
    <w:rsid w:val="00A3782C"/>
    <w:rsid w:val="00A408DA"/>
    <w:rsid w:val="00A41586"/>
    <w:rsid w:val="00A415FF"/>
    <w:rsid w:val="00A4267E"/>
    <w:rsid w:val="00A42C54"/>
    <w:rsid w:val="00A43614"/>
    <w:rsid w:val="00A43D0E"/>
    <w:rsid w:val="00A445D1"/>
    <w:rsid w:val="00A4508F"/>
    <w:rsid w:val="00A45E5D"/>
    <w:rsid w:val="00A46028"/>
    <w:rsid w:val="00A46930"/>
    <w:rsid w:val="00A46F52"/>
    <w:rsid w:val="00A47E97"/>
    <w:rsid w:val="00A50687"/>
    <w:rsid w:val="00A511A0"/>
    <w:rsid w:val="00A5157C"/>
    <w:rsid w:val="00A51613"/>
    <w:rsid w:val="00A51CF7"/>
    <w:rsid w:val="00A538D0"/>
    <w:rsid w:val="00A53A47"/>
    <w:rsid w:val="00A5428B"/>
    <w:rsid w:val="00A54B43"/>
    <w:rsid w:val="00A55D4D"/>
    <w:rsid w:val="00A55F56"/>
    <w:rsid w:val="00A56257"/>
    <w:rsid w:val="00A570CE"/>
    <w:rsid w:val="00A572EE"/>
    <w:rsid w:val="00A577F0"/>
    <w:rsid w:val="00A579E7"/>
    <w:rsid w:val="00A6015A"/>
    <w:rsid w:val="00A602B2"/>
    <w:rsid w:val="00A60EA0"/>
    <w:rsid w:val="00A61683"/>
    <w:rsid w:val="00A61857"/>
    <w:rsid w:val="00A63465"/>
    <w:rsid w:val="00A63565"/>
    <w:rsid w:val="00A63847"/>
    <w:rsid w:val="00A6407F"/>
    <w:rsid w:val="00A64E70"/>
    <w:rsid w:val="00A6559C"/>
    <w:rsid w:val="00A669EB"/>
    <w:rsid w:val="00A6715D"/>
    <w:rsid w:val="00A674F5"/>
    <w:rsid w:val="00A70008"/>
    <w:rsid w:val="00A701B1"/>
    <w:rsid w:val="00A70A94"/>
    <w:rsid w:val="00A71329"/>
    <w:rsid w:val="00A717D3"/>
    <w:rsid w:val="00A73567"/>
    <w:rsid w:val="00A73571"/>
    <w:rsid w:val="00A744CE"/>
    <w:rsid w:val="00A74B37"/>
    <w:rsid w:val="00A74EA1"/>
    <w:rsid w:val="00A7521B"/>
    <w:rsid w:val="00A75DC0"/>
    <w:rsid w:val="00A75DD1"/>
    <w:rsid w:val="00A76225"/>
    <w:rsid w:val="00A76876"/>
    <w:rsid w:val="00A77669"/>
    <w:rsid w:val="00A77887"/>
    <w:rsid w:val="00A77BFD"/>
    <w:rsid w:val="00A803F2"/>
    <w:rsid w:val="00A811A4"/>
    <w:rsid w:val="00A820CC"/>
    <w:rsid w:val="00A8226D"/>
    <w:rsid w:val="00A82BF0"/>
    <w:rsid w:val="00A82E79"/>
    <w:rsid w:val="00A83326"/>
    <w:rsid w:val="00A83510"/>
    <w:rsid w:val="00A83AF1"/>
    <w:rsid w:val="00A84393"/>
    <w:rsid w:val="00A844B6"/>
    <w:rsid w:val="00A8466F"/>
    <w:rsid w:val="00A84702"/>
    <w:rsid w:val="00A85004"/>
    <w:rsid w:val="00A850FE"/>
    <w:rsid w:val="00A85422"/>
    <w:rsid w:val="00A85C12"/>
    <w:rsid w:val="00A85F7D"/>
    <w:rsid w:val="00A864DF"/>
    <w:rsid w:val="00A86A6F"/>
    <w:rsid w:val="00A86E45"/>
    <w:rsid w:val="00A86FE5"/>
    <w:rsid w:val="00A87571"/>
    <w:rsid w:val="00A90BDB"/>
    <w:rsid w:val="00A90C95"/>
    <w:rsid w:val="00A90D25"/>
    <w:rsid w:val="00A91277"/>
    <w:rsid w:val="00A919A1"/>
    <w:rsid w:val="00A92098"/>
    <w:rsid w:val="00A9225D"/>
    <w:rsid w:val="00A93206"/>
    <w:rsid w:val="00A9390F"/>
    <w:rsid w:val="00A93A06"/>
    <w:rsid w:val="00A953FD"/>
    <w:rsid w:val="00A956B1"/>
    <w:rsid w:val="00A95854"/>
    <w:rsid w:val="00A96B61"/>
    <w:rsid w:val="00A96C4D"/>
    <w:rsid w:val="00A97835"/>
    <w:rsid w:val="00A97D0A"/>
    <w:rsid w:val="00AA1375"/>
    <w:rsid w:val="00AA1C1D"/>
    <w:rsid w:val="00AA2433"/>
    <w:rsid w:val="00AA2E4B"/>
    <w:rsid w:val="00AA3086"/>
    <w:rsid w:val="00AA30EE"/>
    <w:rsid w:val="00AA32E1"/>
    <w:rsid w:val="00AA37F9"/>
    <w:rsid w:val="00AA47E2"/>
    <w:rsid w:val="00AA5CCE"/>
    <w:rsid w:val="00AA66B3"/>
    <w:rsid w:val="00AA6BC3"/>
    <w:rsid w:val="00AA7048"/>
    <w:rsid w:val="00AA7D76"/>
    <w:rsid w:val="00AA7D91"/>
    <w:rsid w:val="00AB0140"/>
    <w:rsid w:val="00AB0A7A"/>
    <w:rsid w:val="00AB12A7"/>
    <w:rsid w:val="00AB176A"/>
    <w:rsid w:val="00AB2079"/>
    <w:rsid w:val="00AB208F"/>
    <w:rsid w:val="00AB255A"/>
    <w:rsid w:val="00AB3023"/>
    <w:rsid w:val="00AB357D"/>
    <w:rsid w:val="00AB3887"/>
    <w:rsid w:val="00AB42C9"/>
    <w:rsid w:val="00AB4404"/>
    <w:rsid w:val="00AB4413"/>
    <w:rsid w:val="00AB471C"/>
    <w:rsid w:val="00AB4851"/>
    <w:rsid w:val="00AB4B92"/>
    <w:rsid w:val="00AB579D"/>
    <w:rsid w:val="00AB598D"/>
    <w:rsid w:val="00AB59BB"/>
    <w:rsid w:val="00AB6608"/>
    <w:rsid w:val="00AB67B4"/>
    <w:rsid w:val="00AB6D35"/>
    <w:rsid w:val="00AB7A14"/>
    <w:rsid w:val="00AC0893"/>
    <w:rsid w:val="00AC0A7E"/>
    <w:rsid w:val="00AC0C2E"/>
    <w:rsid w:val="00AC12B1"/>
    <w:rsid w:val="00AC21AB"/>
    <w:rsid w:val="00AC2396"/>
    <w:rsid w:val="00AC36C0"/>
    <w:rsid w:val="00AC41BD"/>
    <w:rsid w:val="00AC42BC"/>
    <w:rsid w:val="00AC44A7"/>
    <w:rsid w:val="00AC4736"/>
    <w:rsid w:val="00AC4B37"/>
    <w:rsid w:val="00AC50AA"/>
    <w:rsid w:val="00AC528E"/>
    <w:rsid w:val="00AC54A3"/>
    <w:rsid w:val="00AC5B98"/>
    <w:rsid w:val="00AC5C50"/>
    <w:rsid w:val="00AC6944"/>
    <w:rsid w:val="00AC79A5"/>
    <w:rsid w:val="00AD0294"/>
    <w:rsid w:val="00AD0C8E"/>
    <w:rsid w:val="00AD1705"/>
    <w:rsid w:val="00AD1C63"/>
    <w:rsid w:val="00AD2BF9"/>
    <w:rsid w:val="00AD2FD5"/>
    <w:rsid w:val="00AD3AA8"/>
    <w:rsid w:val="00AD471D"/>
    <w:rsid w:val="00AD4BF0"/>
    <w:rsid w:val="00AD51D4"/>
    <w:rsid w:val="00AD550C"/>
    <w:rsid w:val="00AD5AB3"/>
    <w:rsid w:val="00AD6D97"/>
    <w:rsid w:val="00AD6DC6"/>
    <w:rsid w:val="00AD72B6"/>
    <w:rsid w:val="00AD747B"/>
    <w:rsid w:val="00AD794B"/>
    <w:rsid w:val="00AE0183"/>
    <w:rsid w:val="00AE0E00"/>
    <w:rsid w:val="00AE105F"/>
    <w:rsid w:val="00AE18A2"/>
    <w:rsid w:val="00AE18AE"/>
    <w:rsid w:val="00AE1F19"/>
    <w:rsid w:val="00AE25B2"/>
    <w:rsid w:val="00AE26BE"/>
    <w:rsid w:val="00AE2EB5"/>
    <w:rsid w:val="00AE31EE"/>
    <w:rsid w:val="00AE3AC9"/>
    <w:rsid w:val="00AE3AF8"/>
    <w:rsid w:val="00AE44C6"/>
    <w:rsid w:val="00AE5060"/>
    <w:rsid w:val="00AE5F0D"/>
    <w:rsid w:val="00AE6086"/>
    <w:rsid w:val="00AE60ED"/>
    <w:rsid w:val="00AE669E"/>
    <w:rsid w:val="00AE66BB"/>
    <w:rsid w:val="00AE675C"/>
    <w:rsid w:val="00AE6E41"/>
    <w:rsid w:val="00AE714E"/>
    <w:rsid w:val="00AE7FE7"/>
    <w:rsid w:val="00AF07FF"/>
    <w:rsid w:val="00AF0998"/>
    <w:rsid w:val="00AF1634"/>
    <w:rsid w:val="00AF1B87"/>
    <w:rsid w:val="00AF213E"/>
    <w:rsid w:val="00AF21C1"/>
    <w:rsid w:val="00AF255D"/>
    <w:rsid w:val="00AF2640"/>
    <w:rsid w:val="00AF2B3C"/>
    <w:rsid w:val="00AF337F"/>
    <w:rsid w:val="00AF3648"/>
    <w:rsid w:val="00AF374B"/>
    <w:rsid w:val="00AF3916"/>
    <w:rsid w:val="00AF3B97"/>
    <w:rsid w:val="00AF3D5A"/>
    <w:rsid w:val="00AF3E69"/>
    <w:rsid w:val="00AF4B4B"/>
    <w:rsid w:val="00AF4D66"/>
    <w:rsid w:val="00AF58F6"/>
    <w:rsid w:val="00AF5D48"/>
    <w:rsid w:val="00AF5D65"/>
    <w:rsid w:val="00AF6824"/>
    <w:rsid w:val="00AF6D05"/>
    <w:rsid w:val="00AF7085"/>
    <w:rsid w:val="00AF7409"/>
    <w:rsid w:val="00AF74F9"/>
    <w:rsid w:val="00B00B63"/>
    <w:rsid w:val="00B0137C"/>
    <w:rsid w:val="00B01923"/>
    <w:rsid w:val="00B028A8"/>
    <w:rsid w:val="00B0304D"/>
    <w:rsid w:val="00B032F8"/>
    <w:rsid w:val="00B03A5E"/>
    <w:rsid w:val="00B041CA"/>
    <w:rsid w:val="00B044B5"/>
    <w:rsid w:val="00B067AB"/>
    <w:rsid w:val="00B0684B"/>
    <w:rsid w:val="00B06AF0"/>
    <w:rsid w:val="00B06E75"/>
    <w:rsid w:val="00B06F58"/>
    <w:rsid w:val="00B07960"/>
    <w:rsid w:val="00B07E2C"/>
    <w:rsid w:val="00B07F1C"/>
    <w:rsid w:val="00B10402"/>
    <w:rsid w:val="00B10A23"/>
    <w:rsid w:val="00B11A7E"/>
    <w:rsid w:val="00B12484"/>
    <w:rsid w:val="00B124F8"/>
    <w:rsid w:val="00B127C5"/>
    <w:rsid w:val="00B12E01"/>
    <w:rsid w:val="00B12E58"/>
    <w:rsid w:val="00B12F28"/>
    <w:rsid w:val="00B13295"/>
    <w:rsid w:val="00B1348A"/>
    <w:rsid w:val="00B13A65"/>
    <w:rsid w:val="00B146B7"/>
    <w:rsid w:val="00B147E5"/>
    <w:rsid w:val="00B14F92"/>
    <w:rsid w:val="00B15253"/>
    <w:rsid w:val="00B15351"/>
    <w:rsid w:val="00B158DF"/>
    <w:rsid w:val="00B159BA"/>
    <w:rsid w:val="00B165EE"/>
    <w:rsid w:val="00B17070"/>
    <w:rsid w:val="00B170E2"/>
    <w:rsid w:val="00B17A78"/>
    <w:rsid w:val="00B17AA9"/>
    <w:rsid w:val="00B211AF"/>
    <w:rsid w:val="00B21623"/>
    <w:rsid w:val="00B21858"/>
    <w:rsid w:val="00B2259C"/>
    <w:rsid w:val="00B22AD2"/>
    <w:rsid w:val="00B232BA"/>
    <w:rsid w:val="00B23544"/>
    <w:rsid w:val="00B24902"/>
    <w:rsid w:val="00B24A27"/>
    <w:rsid w:val="00B24E52"/>
    <w:rsid w:val="00B2505B"/>
    <w:rsid w:val="00B25B40"/>
    <w:rsid w:val="00B25D53"/>
    <w:rsid w:val="00B2610C"/>
    <w:rsid w:val="00B26920"/>
    <w:rsid w:val="00B26A15"/>
    <w:rsid w:val="00B270B5"/>
    <w:rsid w:val="00B27634"/>
    <w:rsid w:val="00B301D8"/>
    <w:rsid w:val="00B3030E"/>
    <w:rsid w:val="00B30C7F"/>
    <w:rsid w:val="00B30D74"/>
    <w:rsid w:val="00B31149"/>
    <w:rsid w:val="00B326FC"/>
    <w:rsid w:val="00B32884"/>
    <w:rsid w:val="00B3290F"/>
    <w:rsid w:val="00B339B5"/>
    <w:rsid w:val="00B34225"/>
    <w:rsid w:val="00B348DB"/>
    <w:rsid w:val="00B34DA2"/>
    <w:rsid w:val="00B35299"/>
    <w:rsid w:val="00B35AD9"/>
    <w:rsid w:val="00B36395"/>
    <w:rsid w:val="00B36898"/>
    <w:rsid w:val="00B36C54"/>
    <w:rsid w:val="00B36D98"/>
    <w:rsid w:val="00B36FFE"/>
    <w:rsid w:val="00B3746C"/>
    <w:rsid w:val="00B37B39"/>
    <w:rsid w:val="00B402F8"/>
    <w:rsid w:val="00B40AB0"/>
    <w:rsid w:val="00B41058"/>
    <w:rsid w:val="00B411F4"/>
    <w:rsid w:val="00B41D4D"/>
    <w:rsid w:val="00B42D28"/>
    <w:rsid w:val="00B446BB"/>
    <w:rsid w:val="00B446F5"/>
    <w:rsid w:val="00B44784"/>
    <w:rsid w:val="00B456AA"/>
    <w:rsid w:val="00B45841"/>
    <w:rsid w:val="00B46449"/>
    <w:rsid w:val="00B46992"/>
    <w:rsid w:val="00B46B42"/>
    <w:rsid w:val="00B4724B"/>
    <w:rsid w:val="00B476F5"/>
    <w:rsid w:val="00B50A8D"/>
    <w:rsid w:val="00B512DA"/>
    <w:rsid w:val="00B516B4"/>
    <w:rsid w:val="00B51DDD"/>
    <w:rsid w:val="00B51F02"/>
    <w:rsid w:val="00B52380"/>
    <w:rsid w:val="00B52796"/>
    <w:rsid w:val="00B52A5F"/>
    <w:rsid w:val="00B52D67"/>
    <w:rsid w:val="00B533A5"/>
    <w:rsid w:val="00B533C8"/>
    <w:rsid w:val="00B53ABC"/>
    <w:rsid w:val="00B54376"/>
    <w:rsid w:val="00B5470C"/>
    <w:rsid w:val="00B54B6F"/>
    <w:rsid w:val="00B5576A"/>
    <w:rsid w:val="00B55CC1"/>
    <w:rsid w:val="00B55DBE"/>
    <w:rsid w:val="00B56432"/>
    <w:rsid w:val="00B5686B"/>
    <w:rsid w:val="00B56D46"/>
    <w:rsid w:val="00B577E9"/>
    <w:rsid w:val="00B578A2"/>
    <w:rsid w:val="00B6027D"/>
    <w:rsid w:val="00B609E9"/>
    <w:rsid w:val="00B619FB"/>
    <w:rsid w:val="00B6298F"/>
    <w:rsid w:val="00B62BD4"/>
    <w:rsid w:val="00B63BB0"/>
    <w:rsid w:val="00B63E2E"/>
    <w:rsid w:val="00B642FC"/>
    <w:rsid w:val="00B64B3B"/>
    <w:rsid w:val="00B6551C"/>
    <w:rsid w:val="00B65AE9"/>
    <w:rsid w:val="00B6644D"/>
    <w:rsid w:val="00B66542"/>
    <w:rsid w:val="00B66801"/>
    <w:rsid w:val="00B70365"/>
    <w:rsid w:val="00B70512"/>
    <w:rsid w:val="00B71E8F"/>
    <w:rsid w:val="00B72B73"/>
    <w:rsid w:val="00B73931"/>
    <w:rsid w:val="00B740F8"/>
    <w:rsid w:val="00B7455B"/>
    <w:rsid w:val="00B755A7"/>
    <w:rsid w:val="00B75782"/>
    <w:rsid w:val="00B75804"/>
    <w:rsid w:val="00B7592F"/>
    <w:rsid w:val="00B75AD4"/>
    <w:rsid w:val="00B75CB3"/>
    <w:rsid w:val="00B765CA"/>
    <w:rsid w:val="00B76C65"/>
    <w:rsid w:val="00B7711D"/>
    <w:rsid w:val="00B8001D"/>
    <w:rsid w:val="00B80225"/>
    <w:rsid w:val="00B808AB"/>
    <w:rsid w:val="00B80D85"/>
    <w:rsid w:val="00B825B0"/>
    <w:rsid w:val="00B82DAD"/>
    <w:rsid w:val="00B831C6"/>
    <w:rsid w:val="00B844D2"/>
    <w:rsid w:val="00B845DD"/>
    <w:rsid w:val="00B84C71"/>
    <w:rsid w:val="00B84D15"/>
    <w:rsid w:val="00B84F28"/>
    <w:rsid w:val="00B8517F"/>
    <w:rsid w:val="00B85A3F"/>
    <w:rsid w:val="00B85FBE"/>
    <w:rsid w:val="00B86ED0"/>
    <w:rsid w:val="00B872DB"/>
    <w:rsid w:val="00B8752E"/>
    <w:rsid w:val="00B910DC"/>
    <w:rsid w:val="00B91D80"/>
    <w:rsid w:val="00B92348"/>
    <w:rsid w:val="00B9280A"/>
    <w:rsid w:val="00B92EFD"/>
    <w:rsid w:val="00B93794"/>
    <w:rsid w:val="00B93C65"/>
    <w:rsid w:val="00B9606B"/>
    <w:rsid w:val="00B967AE"/>
    <w:rsid w:val="00B96BFA"/>
    <w:rsid w:val="00B96FAA"/>
    <w:rsid w:val="00B97091"/>
    <w:rsid w:val="00BA0533"/>
    <w:rsid w:val="00BA0547"/>
    <w:rsid w:val="00BA0D5D"/>
    <w:rsid w:val="00BA187E"/>
    <w:rsid w:val="00BA1E68"/>
    <w:rsid w:val="00BA1EC2"/>
    <w:rsid w:val="00BA2582"/>
    <w:rsid w:val="00BA2C8E"/>
    <w:rsid w:val="00BA2EA7"/>
    <w:rsid w:val="00BA2F55"/>
    <w:rsid w:val="00BA32D9"/>
    <w:rsid w:val="00BA3633"/>
    <w:rsid w:val="00BA3980"/>
    <w:rsid w:val="00BA39C2"/>
    <w:rsid w:val="00BA3A0E"/>
    <w:rsid w:val="00BA4239"/>
    <w:rsid w:val="00BA452C"/>
    <w:rsid w:val="00BA4799"/>
    <w:rsid w:val="00BA5324"/>
    <w:rsid w:val="00BA5B74"/>
    <w:rsid w:val="00BA5E19"/>
    <w:rsid w:val="00BA5EA9"/>
    <w:rsid w:val="00BA5FE2"/>
    <w:rsid w:val="00BA7372"/>
    <w:rsid w:val="00BA75E4"/>
    <w:rsid w:val="00BA762F"/>
    <w:rsid w:val="00BA78E3"/>
    <w:rsid w:val="00BA7ED1"/>
    <w:rsid w:val="00BB0C8D"/>
    <w:rsid w:val="00BB0F68"/>
    <w:rsid w:val="00BB1853"/>
    <w:rsid w:val="00BB2081"/>
    <w:rsid w:val="00BB292F"/>
    <w:rsid w:val="00BB2B3C"/>
    <w:rsid w:val="00BB3DC5"/>
    <w:rsid w:val="00BB400C"/>
    <w:rsid w:val="00BB4A41"/>
    <w:rsid w:val="00BB6222"/>
    <w:rsid w:val="00BB6913"/>
    <w:rsid w:val="00BB6EA2"/>
    <w:rsid w:val="00BB7449"/>
    <w:rsid w:val="00BB7AD2"/>
    <w:rsid w:val="00BC178D"/>
    <w:rsid w:val="00BC18EE"/>
    <w:rsid w:val="00BC200D"/>
    <w:rsid w:val="00BC2265"/>
    <w:rsid w:val="00BC2B88"/>
    <w:rsid w:val="00BC2BE1"/>
    <w:rsid w:val="00BC3AA6"/>
    <w:rsid w:val="00BC4040"/>
    <w:rsid w:val="00BC4862"/>
    <w:rsid w:val="00BC4C38"/>
    <w:rsid w:val="00BC4D56"/>
    <w:rsid w:val="00BC538C"/>
    <w:rsid w:val="00BC5D00"/>
    <w:rsid w:val="00BC5F9D"/>
    <w:rsid w:val="00BC6878"/>
    <w:rsid w:val="00BC6AF1"/>
    <w:rsid w:val="00BC6DA1"/>
    <w:rsid w:val="00BC7523"/>
    <w:rsid w:val="00BC795C"/>
    <w:rsid w:val="00BC7A85"/>
    <w:rsid w:val="00BD03A1"/>
    <w:rsid w:val="00BD0424"/>
    <w:rsid w:val="00BD1234"/>
    <w:rsid w:val="00BD197D"/>
    <w:rsid w:val="00BD2C73"/>
    <w:rsid w:val="00BD2F67"/>
    <w:rsid w:val="00BD353F"/>
    <w:rsid w:val="00BD392D"/>
    <w:rsid w:val="00BD3A79"/>
    <w:rsid w:val="00BD3D30"/>
    <w:rsid w:val="00BD3FCF"/>
    <w:rsid w:val="00BD416D"/>
    <w:rsid w:val="00BD4342"/>
    <w:rsid w:val="00BD45F4"/>
    <w:rsid w:val="00BD49A9"/>
    <w:rsid w:val="00BD5BD9"/>
    <w:rsid w:val="00BD76E4"/>
    <w:rsid w:val="00BD7B08"/>
    <w:rsid w:val="00BE3413"/>
    <w:rsid w:val="00BE3935"/>
    <w:rsid w:val="00BE489B"/>
    <w:rsid w:val="00BE548E"/>
    <w:rsid w:val="00BE5D2D"/>
    <w:rsid w:val="00BE6128"/>
    <w:rsid w:val="00BE65A1"/>
    <w:rsid w:val="00BE68D3"/>
    <w:rsid w:val="00BE7983"/>
    <w:rsid w:val="00BE7EF8"/>
    <w:rsid w:val="00BF00D2"/>
    <w:rsid w:val="00BF0206"/>
    <w:rsid w:val="00BF05B3"/>
    <w:rsid w:val="00BF104D"/>
    <w:rsid w:val="00BF123C"/>
    <w:rsid w:val="00BF21B6"/>
    <w:rsid w:val="00BF2277"/>
    <w:rsid w:val="00BF2903"/>
    <w:rsid w:val="00BF2BEB"/>
    <w:rsid w:val="00BF3070"/>
    <w:rsid w:val="00BF3768"/>
    <w:rsid w:val="00BF3D55"/>
    <w:rsid w:val="00BF5C4D"/>
    <w:rsid w:val="00BF64E6"/>
    <w:rsid w:val="00BF6C76"/>
    <w:rsid w:val="00BF75E0"/>
    <w:rsid w:val="00BF7789"/>
    <w:rsid w:val="00BF78D6"/>
    <w:rsid w:val="00C0115B"/>
    <w:rsid w:val="00C013C3"/>
    <w:rsid w:val="00C016E4"/>
    <w:rsid w:val="00C01B27"/>
    <w:rsid w:val="00C02665"/>
    <w:rsid w:val="00C032C8"/>
    <w:rsid w:val="00C03383"/>
    <w:rsid w:val="00C034D9"/>
    <w:rsid w:val="00C03767"/>
    <w:rsid w:val="00C03F53"/>
    <w:rsid w:val="00C0400E"/>
    <w:rsid w:val="00C04106"/>
    <w:rsid w:val="00C04382"/>
    <w:rsid w:val="00C0490C"/>
    <w:rsid w:val="00C05877"/>
    <w:rsid w:val="00C05BBA"/>
    <w:rsid w:val="00C066FD"/>
    <w:rsid w:val="00C07145"/>
    <w:rsid w:val="00C07291"/>
    <w:rsid w:val="00C075C3"/>
    <w:rsid w:val="00C10CAF"/>
    <w:rsid w:val="00C10CD4"/>
    <w:rsid w:val="00C1115E"/>
    <w:rsid w:val="00C11D12"/>
    <w:rsid w:val="00C12F26"/>
    <w:rsid w:val="00C12FDF"/>
    <w:rsid w:val="00C13015"/>
    <w:rsid w:val="00C1477B"/>
    <w:rsid w:val="00C1517B"/>
    <w:rsid w:val="00C151E7"/>
    <w:rsid w:val="00C155D0"/>
    <w:rsid w:val="00C15ADD"/>
    <w:rsid w:val="00C15D9D"/>
    <w:rsid w:val="00C16368"/>
    <w:rsid w:val="00C16448"/>
    <w:rsid w:val="00C17BB8"/>
    <w:rsid w:val="00C17E2E"/>
    <w:rsid w:val="00C20291"/>
    <w:rsid w:val="00C20D71"/>
    <w:rsid w:val="00C21C25"/>
    <w:rsid w:val="00C22744"/>
    <w:rsid w:val="00C227D9"/>
    <w:rsid w:val="00C22E9C"/>
    <w:rsid w:val="00C230FC"/>
    <w:rsid w:val="00C231F6"/>
    <w:rsid w:val="00C23A1F"/>
    <w:rsid w:val="00C23D93"/>
    <w:rsid w:val="00C240B2"/>
    <w:rsid w:val="00C2420D"/>
    <w:rsid w:val="00C243AC"/>
    <w:rsid w:val="00C24418"/>
    <w:rsid w:val="00C247FC"/>
    <w:rsid w:val="00C249B2"/>
    <w:rsid w:val="00C25401"/>
    <w:rsid w:val="00C25E57"/>
    <w:rsid w:val="00C26597"/>
    <w:rsid w:val="00C2695C"/>
    <w:rsid w:val="00C26B05"/>
    <w:rsid w:val="00C2723A"/>
    <w:rsid w:val="00C30435"/>
    <w:rsid w:val="00C30DAD"/>
    <w:rsid w:val="00C3166B"/>
    <w:rsid w:val="00C316B7"/>
    <w:rsid w:val="00C3185B"/>
    <w:rsid w:val="00C31884"/>
    <w:rsid w:val="00C3281E"/>
    <w:rsid w:val="00C32C83"/>
    <w:rsid w:val="00C33012"/>
    <w:rsid w:val="00C33059"/>
    <w:rsid w:val="00C33800"/>
    <w:rsid w:val="00C3475F"/>
    <w:rsid w:val="00C34928"/>
    <w:rsid w:val="00C35375"/>
    <w:rsid w:val="00C3597D"/>
    <w:rsid w:val="00C35A32"/>
    <w:rsid w:val="00C360B7"/>
    <w:rsid w:val="00C36525"/>
    <w:rsid w:val="00C40A1F"/>
    <w:rsid w:val="00C417C2"/>
    <w:rsid w:val="00C43837"/>
    <w:rsid w:val="00C4460A"/>
    <w:rsid w:val="00C449B9"/>
    <w:rsid w:val="00C44A0F"/>
    <w:rsid w:val="00C45914"/>
    <w:rsid w:val="00C507F6"/>
    <w:rsid w:val="00C50B97"/>
    <w:rsid w:val="00C50BBA"/>
    <w:rsid w:val="00C50FFB"/>
    <w:rsid w:val="00C513E2"/>
    <w:rsid w:val="00C524FA"/>
    <w:rsid w:val="00C52EE6"/>
    <w:rsid w:val="00C53CD9"/>
    <w:rsid w:val="00C53E13"/>
    <w:rsid w:val="00C54513"/>
    <w:rsid w:val="00C54E90"/>
    <w:rsid w:val="00C550E8"/>
    <w:rsid w:val="00C55564"/>
    <w:rsid w:val="00C55CC9"/>
    <w:rsid w:val="00C562F0"/>
    <w:rsid w:val="00C5671A"/>
    <w:rsid w:val="00C56939"/>
    <w:rsid w:val="00C571F1"/>
    <w:rsid w:val="00C57932"/>
    <w:rsid w:val="00C57AA3"/>
    <w:rsid w:val="00C60168"/>
    <w:rsid w:val="00C6055E"/>
    <w:rsid w:val="00C6186B"/>
    <w:rsid w:val="00C62CCF"/>
    <w:rsid w:val="00C63336"/>
    <w:rsid w:val="00C63935"/>
    <w:rsid w:val="00C63FAA"/>
    <w:rsid w:val="00C64F3F"/>
    <w:rsid w:val="00C654A3"/>
    <w:rsid w:val="00C66280"/>
    <w:rsid w:val="00C66431"/>
    <w:rsid w:val="00C66756"/>
    <w:rsid w:val="00C679B8"/>
    <w:rsid w:val="00C709F1"/>
    <w:rsid w:val="00C70D9D"/>
    <w:rsid w:val="00C7139D"/>
    <w:rsid w:val="00C71999"/>
    <w:rsid w:val="00C71F7D"/>
    <w:rsid w:val="00C72071"/>
    <w:rsid w:val="00C72177"/>
    <w:rsid w:val="00C7252E"/>
    <w:rsid w:val="00C72881"/>
    <w:rsid w:val="00C72F84"/>
    <w:rsid w:val="00C730EC"/>
    <w:rsid w:val="00C73428"/>
    <w:rsid w:val="00C7399D"/>
    <w:rsid w:val="00C7403C"/>
    <w:rsid w:val="00C742A2"/>
    <w:rsid w:val="00C745D5"/>
    <w:rsid w:val="00C748AF"/>
    <w:rsid w:val="00C74919"/>
    <w:rsid w:val="00C74C66"/>
    <w:rsid w:val="00C7555D"/>
    <w:rsid w:val="00C75F0F"/>
    <w:rsid w:val="00C76516"/>
    <w:rsid w:val="00C76815"/>
    <w:rsid w:val="00C77928"/>
    <w:rsid w:val="00C779B5"/>
    <w:rsid w:val="00C77C80"/>
    <w:rsid w:val="00C80786"/>
    <w:rsid w:val="00C80AAF"/>
    <w:rsid w:val="00C80C1F"/>
    <w:rsid w:val="00C819E3"/>
    <w:rsid w:val="00C81A10"/>
    <w:rsid w:val="00C81B03"/>
    <w:rsid w:val="00C81BD6"/>
    <w:rsid w:val="00C82853"/>
    <w:rsid w:val="00C82A3A"/>
    <w:rsid w:val="00C82CDC"/>
    <w:rsid w:val="00C82E59"/>
    <w:rsid w:val="00C83495"/>
    <w:rsid w:val="00C83609"/>
    <w:rsid w:val="00C83A52"/>
    <w:rsid w:val="00C83C1C"/>
    <w:rsid w:val="00C84986"/>
    <w:rsid w:val="00C849A5"/>
    <w:rsid w:val="00C8550B"/>
    <w:rsid w:val="00C85669"/>
    <w:rsid w:val="00C859DA"/>
    <w:rsid w:val="00C8614F"/>
    <w:rsid w:val="00C86219"/>
    <w:rsid w:val="00C87170"/>
    <w:rsid w:val="00C87194"/>
    <w:rsid w:val="00C87841"/>
    <w:rsid w:val="00C9007E"/>
    <w:rsid w:val="00C90B8F"/>
    <w:rsid w:val="00C91213"/>
    <w:rsid w:val="00C9141E"/>
    <w:rsid w:val="00C91448"/>
    <w:rsid w:val="00C9230D"/>
    <w:rsid w:val="00C92657"/>
    <w:rsid w:val="00C92A4C"/>
    <w:rsid w:val="00C93536"/>
    <w:rsid w:val="00C936EC"/>
    <w:rsid w:val="00C93DF4"/>
    <w:rsid w:val="00C9422E"/>
    <w:rsid w:val="00C9492F"/>
    <w:rsid w:val="00C9533B"/>
    <w:rsid w:val="00C9639C"/>
    <w:rsid w:val="00C96749"/>
    <w:rsid w:val="00C96BEF"/>
    <w:rsid w:val="00C96DCC"/>
    <w:rsid w:val="00C96E86"/>
    <w:rsid w:val="00C97A04"/>
    <w:rsid w:val="00C97F3A"/>
    <w:rsid w:val="00CA028F"/>
    <w:rsid w:val="00CA09AA"/>
    <w:rsid w:val="00CA0A90"/>
    <w:rsid w:val="00CA0F25"/>
    <w:rsid w:val="00CA19B0"/>
    <w:rsid w:val="00CA1EE3"/>
    <w:rsid w:val="00CA46E7"/>
    <w:rsid w:val="00CA47D6"/>
    <w:rsid w:val="00CA4A6B"/>
    <w:rsid w:val="00CA4C0A"/>
    <w:rsid w:val="00CA4C62"/>
    <w:rsid w:val="00CA4F2C"/>
    <w:rsid w:val="00CA572E"/>
    <w:rsid w:val="00CA5743"/>
    <w:rsid w:val="00CA680E"/>
    <w:rsid w:val="00CA7011"/>
    <w:rsid w:val="00CB0D39"/>
    <w:rsid w:val="00CB1C1D"/>
    <w:rsid w:val="00CB31FB"/>
    <w:rsid w:val="00CB4320"/>
    <w:rsid w:val="00CB44CA"/>
    <w:rsid w:val="00CB4A56"/>
    <w:rsid w:val="00CB4F9D"/>
    <w:rsid w:val="00CB5065"/>
    <w:rsid w:val="00CB57D1"/>
    <w:rsid w:val="00CB57D8"/>
    <w:rsid w:val="00CB593B"/>
    <w:rsid w:val="00CB5CE7"/>
    <w:rsid w:val="00CB67EF"/>
    <w:rsid w:val="00CB7558"/>
    <w:rsid w:val="00CC01E2"/>
    <w:rsid w:val="00CC067C"/>
    <w:rsid w:val="00CC10E0"/>
    <w:rsid w:val="00CC1391"/>
    <w:rsid w:val="00CC147A"/>
    <w:rsid w:val="00CC17AC"/>
    <w:rsid w:val="00CC1897"/>
    <w:rsid w:val="00CC2474"/>
    <w:rsid w:val="00CC2A41"/>
    <w:rsid w:val="00CC3921"/>
    <w:rsid w:val="00CC3994"/>
    <w:rsid w:val="00CC3BA4"/>
    <w:rsid w:val="00CC3F56"/>
    <w:rsid w:val="00CC466F"/>
    <w:rsid w:val="00CC4731"/>
    <w:rsid w:val="00CC5E87"/>
    <w:rsid w:val="00CC6133"/>
    <w:rsid w:val="00CC638F"/>
    <w:rsid w:val="00CC790E"/>
    <w:rsid w:val="00CC7C50"/>
    <w:rsid w:val="00CD043E"/>
    <w:rsid w:val="00CD090D"/>
    <w:rsid w:val="00CD099F"/>
    <w:rsid w:val="00CD168C"/>
    <w:rsid w:val="00CD18BD"/>
    <w:rsid w:val="00CD27B7"/>
    <w:rsid w:val="00CD3494"/>
    <w:rsid w:val="00CD571C"/>
    <w:rsid w:val="00CD5A46"/>
    <w:rsid w:val="00CD5BD5"/>
    <w:rsid w:val="00CD6671"/>
    <w:rsid w:val="00CD6745"/>
    <w:rsid w:val="00CD6A24"/>
    <w:rsid w:val="00CD70EF"/>
    <w:rsid w:val="00CD7163"/>
    <w:rsid w:val="00CD74E8"/>
    <w:rsid w:val="00CE05C9"/>
    <w:rsid w:val="00CE0DAD"/>
    <w:rsid w:val="00CE1636"/>
    <w:rsid w:val="00CE2C33"/>
    <w:rsid w:val="00CE32BD"/>
    <w:rsid w:val="00CE345B"/>
    <w:rsid w:val="00CE3F99"/>
    <w:rsid w:val="00CE4532"/>
    <w:rsid w:val="00CE463B"/>
    <w:rsid w:val="00CE4D1A"/>
    <w:rsid w:val="00CE5B2E"/>
    <w:rsid w:val="00CE5F82"/>
    <w:rsid w:val="00CE7112"/>
    <w:rsid w:val="00CE7145"/>
    <w:rsid w:val="00CE71A1"/>
    <w:rsid w:val="00CE7BE9"/>
    <w:rsid w:val="00CE7D77"/>
    <w:rsid w:val="00CF0165"/>
    <w:rsid w:val="00CF05AA"/>
    <w:rsid w:val="00CF11F5"/>
    <w:rsid w:val="00CF1C7E"/>
    <w:rsid w:val="00CF1C84"/>
    <w:rsid w:val="00CF2C56"/>
    <w:rsid w:val="00CF3028"/>
    <w:rsid w:val="00CF306B"/>
    <w:rsid w:val="00CF36FF"/>
    <w:rsid w:val="00CF3B4A"/>
    <w:rsid w:val="00CF4304"/>
    <w:rsid w:val="00CF44C0"/>
    <w:rsid w:val="00CF4625"/>
    <w:rsid w:val="00CF5151"/>
    <w:rsid w:val="00CF519C"/>
    <w:rsid w:val="00CF533B"/>
    <w:rsid w:val="00CF568A"/>
    <w:rsid w:val="00CF5BFB"/>
    <w:rsid w:val="00CF5F73"/>
    <w:rsid w:val="00CF68E0"/>
    <w:rsid w:val="00CF7B1F"/>
    <w:rsid w:val="00CF7B78"/>
    <w:rsid w:val="00CF7E05"/>
    <w:rsid w:val="00D0011A"/>
    <w:rsid w:val="00D001C6"/>
    <w:rsid w:val="00D01429"/>
    <w:rsid w:val="00D01DA9"/>
    <w:rsid w:val="00D0225A"/>
    <w:rsid w:val="00D02894"/>
    <w:rsid w:val="00D037E8"/>
    <w:rsid w:val="00D038EA"/>
    <w:rsid w:val="00D03EAD"/>
    <w:rsid w:val="00D04291"/>
    <w:rsid w:val="00D05585"/>
    <w:rsid w:val="00D059C7"/>
    <w:rsid w:val="00D059F4"/>
    <w:rsid w:val="00D068E5"/>
    <w:rsid w:val="00D06A30"/>
    <w:rsid w:val="00D06A50"/>
    <w:rsid w:val="00D10155"/>
    <w:rsid w:val="00D101A0"/>
    <w:rsid w:val="00D1038E"/>
    <w:rsid w:val="00D10733"/>
    <w:rsid w:val="00D10B9A"/>
    <w:rsid w:val="00D1127E"/>
    <w:rsid w:val="00D11B0B"/>
    <w:rsid w:val="00D11B96"/>
    <w:rsid w:val="00D11F94"/>
    <w:rsid w:val="00D1212B"/>
    <w:rsid w:val="00D12206"/>
    <w:rsid w:val="00D12397"/>
    <w:rsid w:val="00D12894"/>
    <w:rsid w:val="00D12CBF"/>
    <w:rsid w:val="00D12D74"/>
    <w:rsid w:val="00D12DC3"/>
    <w:rsid w:val="00D12F86"/>
    <w:rsid w:val="00D13331"/>
    <w:rsid w:val="00D13458"/>
    <w:rsid w:val="00D139F5"/>
    <w:rsid w:val="00D13F04"/>
    <w:rsid w:val="00D13FD4"/>
    <w:rsid w:val="00D14313"/>
    <w:rsid w:val="00D14E10"/>
    <w:rsid w:val="00D1534A"/>
    <w:rsid w:val="00D16174"/>
    <w:rsid w:val="00D1667C"/>
    <w:rsid w:val="00D1696F"/>
    <w:rsid w:val="00D16E9D"/>
    <w:rsid w:val="00D16F6D"/>
    <w:rsid w:val="00D17E4A"/>
    <w:rsid w:val="00D207ED"/>
    <w:rsid w:val="00D208EA"/>
    <w:rsid w:val="00D20B20"/>
    <w:rsid w:val="00D21B54"/>
    <w:rsid w:val="00D21E7A"/>
    <w:rsid w:val="00D2356C"/>
    <w:rsid w:val="00D236BD"/>
    <w:rsid w:val="00D2372E"/>
    <w:rsid w:val="00D23C0E"/>
    <w:rsid w:val="00D24F4C"/>
    <w:rsid w:val="00D2529A"/>
    <w:rsid w:val="00D254AB"/>
    <w:rsid w:val="00D25C25"/>
    <w:rsid w:val="00D25DE1"/>
    <w:rsid w:val="00D26412"/>
    <w:rsid w:val="00D26732"/>
    <w:rsid w:val="00D267D1"/>
    <w:rsid w:val="00D26878"/>
    <w:rsid w:val="00D26CC0"/>
    <w:rsid w:val="00D275B3"/>
    <w:rsid w:val="00D27B27"/>
    <w:rsid w:val="00D30167"/>
    <w:rsid w:val="00D30253"/>
    <w:rsid w:val="00D308B4"/>
    <w:rsid w:val="00D30A3C"/>
    <w:rsid w:val="00D31813"/>
    <w:rsid w:val="00D31FF2"/>
    <w:rsid w:val="00D323AA"/>
    <w:rsid w:val="00D327E3"/>
    <w:rsid w:val="00D3331E"/>
    <w:rsid w:val="00D334FE"/>
    <w:rsid w:val="00D33A7A"/>
    <w:rsid w:val="00D33B1C"/>
    <w:rsid w:val="00D33EA6"/>
    <w:rsid w:val="00D34059"/>
    <w:rsid w:val="00D34979"/>
    <w:rsid w:val="00D3592A"/>
    <w:rsid w:val="00D3623C"/>
    <w:rsid w:val="00D36A85"/>
    <w:rsid w:val="00D37229"/>
    <w:rsid w:val="00D37FBE"/>
    <w:rsid w:val="00D4065E"/>
    <w:rsid w:val="00D41F42"/>
    <w:rsid w:val="00D42ADF"/>
    <w:rsid w:val="00D42DDC"/>
    <w:rsid w:val="00D42E73"/>
    <w:rsid w:val="00D4345B"/>
    <w:rsid w:val="00D43869"/>
    <w:rsid w:val="00D43C61"/>
    <w:rsid w:val="00D44682"/>
    <w:rsid w:val="00D451C3"/>
    <w:rsid w:val="00D45AF2"/>
    <w:rsid w:val="00D45E7D"/>
    <w:rsid w:val="00D45F65"/>
    <w:rsid w:val="00D45F89"/>
    <w:rsid w:val="00D4613E"/>
    <w:rsid w:val="00D468E8"/>
    <w:rsid w:val="00D46E80"/>
    <w:rsid w:val="00D47415"/>
    <w:rsid w:val="00D47937"/>
    <w:rsid w:val="00D501AE"/>
    <w:rsid w:val="00D5046D"/>
    <w:rsid w:val="00D50E1D"/>
    <w:rsid w:val="00D512CB"/>
    <w:rsid w:val="00D5273E"/>
    <w:rsid w:val="00D53056"/>
    <w:rsid w:val="00D53136"/>
    <w:rsid w:val="00D550B2"/>
    <w:rsid w:val="00D550E2"/>
    <w:rsid w:val="00D55E8E"/>
    <w:rsid w:val="00D56530"/>
    <w:rsid w:val="00D56CDA"/>
    <w:rsid w:val="00D56F74"/>
    <w:rsid w:val="00D573CB"/>
    <w:rsid w:val="00D57745"/>
    <w:rsid w:val="00D5795A"/>
    <w:rsid w:val="00D579C5"/>
    <w:rsid w:val="00D57F1B"/>
    <w:rsid w:val="00D602AD"/>
    <w:rsid w:val="00D61224"/>
    <w:rsid w:val="00D622E2"/>
    <w:rsid w:val="00D62625"/>
    <w:rsid w:val="00D6295F"/>
    <w:rsid w:val="00D62A31"/>
    <w:rsid w:val="00D64205"/>
    <w:rsid w:val="00D64BBB"/>
    <w:rsid w:val="00D64EC3"/>
    <w:rsid w:val="00D6503E"/>
    <w:rsid w:val="00D658AE"/>
    <w:rsid w:val="00D65C7A"/>
    <w:rsid w:val="00D672E7"/>
    <w:rsid w:val="00D67A8A"/>
    <w:rsid w:val="00D67CFD"/>
    <w:rsid w:val="00D70654"/>
    <w:rsid w:val="00D7114D"/>
    <w:rsid w:val="00D71DC7"/>
    <w:rsid w:val="00D71F9C"/>
    <w:rsid w:val="00D7203D"/>
    <w:rsid w:val="00D72EAD"/>
    <w:rsid w:val="00D72FC0"/>
    <w:rsid w:val="00D73073"/>
    <w:rsid w:val="00D73554"/>
    <w:rsid w:val="00D73BCC"/>
    <w:rsid w:val="00D73C03"/>
    <w:rsid w:val="00D74318"/>
    <w:rsid w:val="00D74414"/>
    <w:rsid w:val="00D74439"/>
    <w:rsid w:val="00D74857"/>
    <w:rsid w:val="00D74B3B"/>
    <w:rsid w:val="00D74CC2"/>
    <w:rsid w:val="00D74D77"/>
    <w:rsid w:val="00D753AF"/>
    <w:rsid w:val="00D755E4"/>
    <w:rsid w:val="00D7670B"/>
    <w:rsid w:val="00D767AB"/>
    <w:rsid w:val="00D76F38"/>
    <w:rsid w:val="00D76F85"/>
    <w:rsid w:val="00D77EE2"/>
    <w:rsid w:val="00D77F81"/>
    <w:rsid w:val="00D803C6"/>
    <w:rsid w:val="00D803C9"/>
    <w:rsid w:val="00D80643"/>
    <w:rsid w:val="00D80919"/>
    <w:rsid w:val="00D81153"/>
    <w:rsid w:val="00D816CA"/>
    <w:rsid w:val="00D81D87"/>
    <w:rsid w:val="00D81E47"/>
    <w:rsid w:val="00D821BC"/>
    <w:rsid w:val="00D827E2"/>
    <w:rsid w:val="00D82C8B"/>
    <w:rsid w:val="00D82D03"/>
    <w:rsid w:val="00D83A32"/>
    <w:rsid w:val="00D84923"/>
    <w:rsid w:val="00D84C26"/>
    <w:rsid w:val="00D852AC"/>
    <w:rsid w:val="00D85424"/>
    <w:rsid w:val="00D857A5"/>
    <w:rsid w:val="00D86291"/>
    <w:rsid w:val="00D8666D"/>
    <w:rsid w:val="00D86D4D"/>
    <w:rsid w:val="00D86EA7"/>
    <w:rsid w:val="00D8736C"/>
    <w:rsid w:val="00D90163"/>
    <w:rsid w:val="00D9134D"/>
    <w:rsid w:val="00D913D7"/>
    <w:rsid w:val="00D924E5"/>
    <w:rsid w:val="00D926E8"/>
    <w:rsid w:val="00D9297D"/>
    <w:rsid w:val="00D92A15"/>
    <w:rsid w:val="00D92D36"/>
    <w:rsid w:val="00D94474"/>
    <w:rsid w:val="00D9451C"/>
    <w:rsid w:val="00D94574"/>
    <w:rsid w:val="00D951C8"/>
    <w:rsid w:val="00D953B9"/>
    <w:rsid w:val="00D95713"/>
    <w:rsid w:val="00D9677C"/>
    <w:rsid w:val="00D97115"/>
    <w:rsid w:val="00D97830"/>
    <w:rsid w:val="00DA04E2"/>
    <w:rsid w:val="00DA0819"/>
    <w:rsid w:val="00DA10EC"/>
    <w:rsid w:val="00DA118A"/>
    <w:rsid w:val="00DA12C7"/>
    <w:rsid w:val="00DA1896"/>
    <w:rsid w:val="00DA19D1"/>
    <w:rsid w:val="00DA1D23"/>
    <w:rsid w:val="00DA21E6"/>
    <w:rsid w:val="00DA2264"/>
    <w:rsid w:val="00DA2410"/>
    <w:rsid w:val="00DA24D4"/>
    <w:rsid w:val="00DA2BFA"/>
    <w:rsid w:val="00DA2D1C"/>
    <w:rsid w:val="00DA336A"/>
    <w:rsid w:val="00DA380B"/>
    <w:rsid w:val="00DA3CE1"/>
    <w:rsid w:val="00DA40F1"/>
    <w:rsid w:val="00DA4A9A"/>
    <w:rsid w:val="00DA5B33"/>
    <w:rsid w:val="00DA60F5"/>
    <w:rsid w:val="00DA634C"/>
    <w:rsid w:val="00DA6ABF"/>
    <w:rsid w:val="00DA7556"/>
    <w:rsid w:val="00DA7918"/>
    <w:rsid w:val="00DA7AAF"/>
    <w:rsid w:val="00DB000A"/>
    <w:rsid w:val="00DB04CD"/>
    <w:rsid w:val="00DB07D0"/>
    <w:rsid w:val="00DB0C2D"/>
    <w:rsid w:val="00DB1FC3"/>
    <w:rsid w:val="00DB23E6"/>
    <w:rsid w:val="00DB243C"/>
    <w:rsid w:val="00DB2588"/>
    <w:rsid w:val="00DB3479"/>
    <w:rsid w:val="00DB47D5"/>
    <w:rsid w:val="00DB4970"/>
    <w:rsid w:val="00DB4F00"/>
    <w:rsid w:val="00DB56D1"/>
    <w:rsid w:val="00DB6201"/>
    <w:rsid w:val="00DB64A3"/>
    <w:rsid w:val="00DB69AD"/>
    <w:rsid w:val="00DB725F"/>
    <w:rsid w:val="00DB7A50"/>
    <w:rsid w:val="00DC045B"/>
    <w:rsid w:val="00DC09CA"/>
    <w:rsid w:val="00DC24BF"/>
    <w:rsid w:val="00DC3A4B"/>
    <w:rsid w:val="00DC3B5D"/>
    <w:rsid w:val="00DC3E44"/>
    <w:rsid w:val="00DC3F96"/>
    <w:rsid w:val="00DC436F"/>
    <w:rsid w:val="00DC4A78"/>
    <w:rsid w:val="00DC4F90"/>
    <w:rsid w:val="00DC539C"/>
    <w:rsid w:val="00DC55BE"/>
    <w:rsid w:val="00DC5952"/>
    <w:rsid w:val="00DC66BC"/>
    <w:rsid w:val="00DC69C6"/>
    <w:rsid w:val="00DC6BAE"/>
    <w:rsid w:val="00DC78F2"/>
    <w:rsid w:val="00DD0250"/>
    <w:rsid w:val="00DD0A47"/>
    <w:rsid w:val="00DD0E21"/>
    <w:rsid w:val="00DD1605"/>
    <w:rsid w:val="00DD166F"/>
    <w:rsid w:val="00DD1BC8"/>
    <w:rsid w:val="00DD1E7D"/>
    <w:rsid w:val="00DD2A08"/>
    <w:rsid w:val="00DD2FE8"/>
    <w:rsid w:val="00DD3B62"/>
    <w:rsid w:val="00DD421A"/>
    <w:rsid w:val="00DD455B"/>
    <w:rsid w:val="00DD4EEF"/>
    <w:rsid w:val="00DD614B"/>
    <w:rsid w:val="00DD6613"/>
    <w:rsid w:val="00DD7BD8"/>
    <w:rsid w:val="00DE00CB"/>
    <w:rsid w:val="00DE1D77"/>
    <w:rsid w:val="00DE255C"/>
    <w:rsid w:val="00DE288C"/>
    <w:rsid w:val="00DE2A32"/>
    <w:rsid w:val="00DE2ACE"/>
    <w:rsid w:val="00DE300F"/>
    <w:rsid w:val="00DE35DC"/>
    <w:rsid w:val="00DE37CE"/>
    <w:rsid w:val="00DE4017"/>
    <w:rsid w:val="00DE4319"/>
    <w:rsid w:val="00DE4B29"/>
    <w:rsid w:val="00DE575E"/>
    <w:rsid w:val="00DE5875"/>
    <w:rsid w:val="00DE58E4"/>
    <w:rsid w:val="00DE6341"/>
    <w:rsid w:val="00DE66BE"/>
    <w:rsid w:val="00DE6A43"/>
    <w:rsid w:val="00DE71D8"/>
    <w:rsid w:val="00DE7539"/>
    <w:rsid w:val="00DE7C36"/>
    <w:rsid w:val="00DE7C66"/>
    <w:rsid w:val="00DF1A5C"/>
    <w:rsid w:val="00DF1B28"/>
    <w:rsid w:val="00DF231C"/>
    <w:rsid w:val="00DF28D1"/>
    <w:rsid w:val="00DF333F"/>
    <w:rsid w:val="00DF384B"/>
    <w:rsid w:val="00DF3C05"/>
    <w:rsid w:val="00DF4330"/>
    <w:rsid w:val="00DF45A3"/>
    <w:rsid w:val="00DF49B8"/>
    <w:rsid w:val="00DF4BF5"/>
    <w:rsid w:val="00DF4D60"/>
    <w:rsid w:val="00DF4DF9"/>
    <w:rsid w:val="00DF50E6"/>
    <w:rsid w:val="00DF50EA"/>
    <w:rsid w:val="00DF55DD"/>
    <w:rsid w:val="00DF6352"/>
    <w:rsid w:val="00DF643B"/>
    <w:rsid w:val="00DF6578"/>
    <w:rsid w:val="00DF6C90"/>
    <w:rsid w:val="00DF6E56"/>
    <w:rsid w:val="00DF75E3"/>
    <w:rsid w:val="00DF789E"/>
    <w:rsid w:val="00DF7C1E"/>
    <w:rsid w:val="00DF7C4F"/>
    <w:rsid w:val="00DF7DC4"/>
    <w:rsid w:val="00E0040A"/>
    <w:rsid w:val="00E007FE"/>
    <w:rsid w:val="00E00E10"/>
    <w:rsid w:val="00E00FB5"/>
    <w:rsid w:val="00E0159E"/>
    <w:rsid w:val="00E01807"/>
    <w:rsid w:val="00E019AF"/>
    <w:rsid w:val="00E01E29"/>
    <w:rsid w:val="00E01E6F"/>
    <w:rsid w:val="00E023B5"/>
    <w:rsid w:val="00E02C6C"/>
    <w:rsid w:val="00E03028"/>
    <w:rsid w:val="00E03664"/>
    <w:rsid w:val="00E03FDE"/>
    <w:rsid w:val="00E04A85"/>
    <w:rsid w:val="00E04D38"/>
    <w:rsid w:val="00E05316"/>
    <w:rsid w:val="00E0576D"/>
    <w:rsid w:val="00E068D6"/>
    <w:rsid w:val="00E06DE3"/>
    <w:rsid w:val="00E06E3A"/>
    <w:rsid w:val="00E0755F"/>
    <w:rsid w:val="00E07B88"/>
    <w:rsid w:val="00E07EA3"/>
    <w:rsid w:val="00E1023B"/>
    <w:rsid w:val="00E113A1"/>
    <w:rsid w:val="00E114B4"/>
    <w:rsid w:val="00E1155D"/>
    <w:rsid w:val="00E1156A"/>
    <w:rsid w:val="00E11A29"/>
    <w:rsid w:val="00E11CE5"/>
    <w:rsid w:val="00E11F53"/>
    <w:rsid w:val="00E12012"/>
    <w:rsid w:val="00E123FC"/>
    <w:rsid w:val="00E12D20"/>
    <w:rsid w:val="00E130F7"/>
    <w:rsid w:val="00E13213"/>
    <w:rsid w:val="00E13751"/>
    <w:rsid w:val="00E137BF"/>
    <w:rsid w:val="00E142F3"/>
    <w:rsid w:val="00E145EE"/>
    <w:rsid w:val="00E155E2"/>
    <w:rsid w:val="00E156F6"/>
    <w:rsid w:val="00E15826"/>
    <w:rsid w:val="00E15A6A"/>
    <w:rsid w:val="00E161CA"/>
    <w:rsid w:val="00E167B7"/>
    <w:rsid w:val="00E174AB"/>
    <w:rsid w:val="00E17BE3"/>
    <w:rsid w:val="00E17CFF"/>
    <w:rsid w:val="00E17E19"/>
    <w:rsid w:val="00E210FF"/>
    <w:rsid w:val="00E2210C"/>
    <w:rsid w:val="00E22632"/>
    <w:rsid w:val="00E2340D"/>
    <w:rsid w:val="00E237C0"/>
    <w:rsid w:val="00E23A51"/>
    <w:rsid w:val="00E25816"/>
    <w:rsid w:val="00E25C56"/>
    <w:rsid w:val="00E2617E"/>
    <w:rsid w:val="00E2636C"/>
    <w:rsid w:val="00E2680E"/>
    <w:rsid w:val="00E269A8"/>
    <w:rsid w:val="00E27912"/>
    <w:rsid w:val="00E27954"/>
    <w:rsid w:val="00E27ED7"/>
    <w:rsid w:val="00E30084"/>
    <w:rsid w:val="00E30304"/>
    <w:rsid w:val="00E3126D"/>
    <w:rsid w:val="00E3191F"/>
    <w:rsid w:val="00E31CEC"/>
    <w:rsid w:val="00E32710"/>
    <w:rsid w:val="00E32E03"/>
    <w:rsid w:val="00E3386E"/>
    <w:rsid w:val="00E3495E"/>
    <w:rsid w:val="00E35A8B"/>
    <w:rsid w:val="00E36194"/>
    <w:rsid w:val="00E371D9"/>
    <w:rsid w:val="00E37295"/>
    <w:rsid w:val="00E3758A"/>
    <w:rsid w:val="00E40D89"/>
    <w:rsid w:val="00E40DF1"/>
    <w:rsid w:val="00E41642"/>
    <w:rsid w:val="00E42486"/>
    <w:rsid w:val="00E42FDB"/>
    <w:rsid w:val="00E4413E"/>
    <w:rsid w:val="00E44422"/>
    <w:rsid w:val="00E4585E"/>
    <w:rsid w:val="00E46CC1"/>
    <w:rsid w:val="00E472C4"/>
    <w:rsid w:val="00E502A2"/>
    <w:rsid w:val="00E509FB"/>
    <w:rsid w:val="00E50BBC"/>
    <w:rsid w:val="00E51011"/>
    <w:rsid w:val="00E5208E"/>
    <w:rsid w:val="00E52DBF"/>
    <w:rsid w:val="00E52EB1"/>
    <w:rsid w:val="00E532A0"/>
    <w:rsid w:val="00E532CB"/>
    <w:rsid w:val="00E533AE"/>
    <w:rsid w:val="00E534C9"/>
    <w:rsid w:val="00E53690"/>
    <w:rsid w:val="00E53AF3"/>
    <w:rsid w:val="00E53E87"/>
    <w:rsid w:val="00E541B0"/>
    <w:rsid w:val="00E54538"/>
    <w:rsid w:val="00E54813"/>
    <w:rsid w:val="00E553FE"/>
    <w:rsid w:val="00E5553E"/>
    <w:rsid w:val="00E55596"/>
    <w:rsid w:val="00E568CD"/>
    <w:rsid w:val="00E5691A"/>
    <w:rsid w:val="00E5694A"/>
    <w:rsid w:val="00E56A89"/>
    <w:rsid w:val="00E56C23"/>
    <w:rsid w:val="00E56ED7"/>
    <w:rsid w:val="00E5736B"/>
    <w:rsid w:val="00E575F9"/>
    <w:rsid w:val="00E5794B"/>
    <w:rsid w:val="00E57EE2"/>
    <w:rsid w:val="00E61148"/>
    <w:rsid w:val="00E627D0"/>
    <w:rsid w:val="00E62E13"/>
    <w:rsid w:val="00E63A6D"/>
    <w:rsid w:val="00E63AA9"/>
    <w:rsid w:val="00E643C3"/>
    <w:rsid w:val="00E64589"/>
    <w:rsid w:val="00E64BC8"/>
    <w:rsid w:val="00E65343"/>
    <w:rsid w:val="00E65C38"/>
    <w:rsid w:val="00E66C00"/>
    <w:rsid w:val="00E6736A"/>
    <w:rsid w:val="00E67B2D"/>
    <w:rsid w:val="00E70AD6"/>
    <w:rsid w:val="00E70C06"/>
    <w:rsid w:val="00E70C2A"/>
    <w:rsid w:val="00E70F50"/>
    <w:rsid w:val="00E71FA2"/>
    <w:rsid w:val="00E722FC"/>
    <w:rsid w:val="00E723A5"/>
    <w:rsid w:val="00E724E6"/>
    <w:rsid w:val="00E728CD"/>
    <w:rsid w:val="00E73016"/>
    <w:rsid w:val="00E73477"/>
    <w:rsid w:val="00E739FF"/>
    <w:rsid w:val="00E73A78"/>
    <w:rsid w:val="00E73DC5"/>
    <w:rsid w:val="00E74202"/>
    <w:rsid w:val="00E74FE7"/>
    <w:rsid w:val="00E753CF"/>
    <w:rsid w:val="00E7545C"/>
    <w:rsid w:val="00E757DD"/>
    <w:rsid w:val="00E758C1"/>
    <w:rsid w:val="00E76A89"/>
    <w:rsid w:val="00E76F95"/>
    <w:rsid w:val="00E80877"/>
    <w:rsid w:val="00E81133"/>
    <w:rsid w:val="00E8134E"/>
    <w:rsid w:val="00E82F75"/>
    <w:rsid w:val="00E8324C"/>
    <w:rsid w:val="00E83E98"/>
    <w:rsid w:val="00E84144"/>
    <w:rsid w:val="00E84293"/>
    <w:rsid w:val="00E8455D"/>
    <w:rsid w:val="00E84931"/>
    <w:rsid w:val="00E84DA0"/>
    <w:rsid w:val="00E8512C"/>
    <w:rsid w:val="00E85A30"/>
    <w:rsid w:val="00E85F09"/>
    <w:rsid w:val="00E86F0C"/>
    <w:rsid w:val="00E87BF6"/>
    <w:rsid w:val="00E87F8D"/>
    <w:rsid w:val="00E911AA"/>
    <w:rsid w:val="00E91F28"/>
    <w:rsid w:val="00E92137"/>
    <w:rsid w:val="00E921BF"/>
    <w:rsid w:val="00E921D2"/>
    <w:rsid w:val="00E92537"/>
    <w:rsid w:val="00E93FD9"/>
    <w:rsid w:val="00E94BF4"/>
    <w:rsid w:val="00E951C3"/>
    <w:rsid w:val="00E968C7"/>
    <w:rsid w:val="00E96DB8"/>
    <w:rsid w:val="00E97193"/>
    <w:rsid w:val="00E97B2E"/>
    <w:rsid w:val="00E97D53"/>
    <w:rsid w:val="00EA062A"/>
    <w:rsid w:val="00EA09CD"/>
    <w:rsid w:val="00EA0B2F"/>
    <w:rsid w:val="00EA1D2E"/>
    <w:rsid w:val="00EA2FC7"/>
    <w:rsid w:val="00EA3839"/>
    <w:rsid w:val="00EA436B"/>
    <w:rsid w:val="00EA4B86"/>
    <w:rsid w:val="00EA4E73"/>
    <w:rsid w:val="00EA5142"/>
    <w:rsid w:val="00EA5807"/>
    <w:rsid w:val="00EA6BEE"/>
    <w:rsid w:val="00EA7E8F"/>
    <w:rsid w:val="00EB11E0"/>
    <w:rsid w:val="00EB1841"/>
    <w:rsid w:val="00EB1DA2"/>
    <w:rsid w:val="00EB25AC"/>
    <w:rsid w:val="00EB3576"/>
    <w:rsid w:val="00EB4689"/>
    <w:rsid w:val="00EB46E0"/>
    <w:rsid w:val="00EB541E"/>
    <w:rsid w:val="00EB6228"/>
    <w:rsid w:val="00EB6439"/>
    <w:rsid w:val="00EB66DE"/>
    <w:rsid w:val="00EB76CA"/>
    <w:rsid w:val="00EB792B"/>
    <w:rsid w:val="00EB7FA3"/>
    <w:rsid w:val="00EC154A"/>
    <w:rsid w:val="00EC1742"/>
    <w:rsid w:val="00EC1C03"/>
    <w:rsid w:val="00EC1FDE"/>
    <w:rsid w:val="00EC20F1"/>
    <w:rsid w:val="00EC2577"/>
    <w:rsid w:val="00EC26C0"/>
    <w:rsid w:val="00EC2A80"/>
    <w:rsid w:val="00EC3889"/>
    <w:rsid w:val="00EC396B"/>
    <w:rsid w:val="00EC398F"/>
    <w:rsid w:val="00EC47FB"/>
    <w:rsid w:val="00EC4870"/>
    <w:rsid w:val="00EC4931"/>
    <w:rsid w:val="00EC4A08"/>
    <w:rsid w:val="00EC6306"/>
    <w:rsid w:val="00EC6E97"/>
    <w:rsid w:val="00EC747D"/>
    <w:rsid w:val="00EC769B"/>
    <w:rsid w:val="00EC7A5E"/>
    <w:rsid w:val="00ED11AD"/>
    <w:rsid w:val="00ED141C"/>
    <w:rsid w:val="00ED1950"/>
    <w:rsid w:val="00ED20E7"/>
    <w:rsid w:val="00ED2149"/>
    <w:rsid w:val="00ED25D3"/>
    <w:rsid w:val="00ED29EF"/>
    <w:rsid w:val="00ED33EB"/>
    <w:rsid w:val="00ED356C"/>
    <w:rsid w:val="00ED3EF7"/>
    <w:rsid w:val="00ED3FA3"/>
    <w:rsid w:val="00ED4C21"/>
    <w:rsid w:val="00ED568C"/>
    <w:rsid w:val="00ED574A"/>
    <w:rsid w:val="00ED5B3C"/>
    <w:rsid w:val="00ED61F0"/>
    <w:rsid w:val="00ED6725"/>
    <w:rsid w:val="00ED68E3"/>
    <w:rsid w:val="00ED69EB"/>
    <w:rsid w:val="00ED6C3A"/>
    <w:rsid w:val="00ED6D8D"/>
    <w:rsid w:val="00ED76DA"/>
    <w:rsid w:val="00ED7FB8"/>
    <w:rsid w:val="00EE0471"/>
    <w:rsid w:val="00EE1046"/>
    <w:rsid w:val="00EE1706"/>
    <w:rsid w:val="00EE1F05"/>
    <w:rsid w:val="00EE1F51"/>
    <w:rsid w:val="00EE1FA6"/>
    <w:rsid w:val="00EE2CE5"/>
    <w:rsid w:val="00EE2F0A"/>
    <w:rsid w:val="00EE3251"/>
    <w:rsid w:val="00EE349F"/>
    <w:rsid w:val="00EE3B41"/>
    <w:rsid w:val="00EE5699"/>
    <w:rsid w:val="00EE5E10"/>
    <w:rsid w:val="00EE5F4E"/>
    <w:rsid w:val="00EE69FF"/>
    <w:rsid w:val="00EE7069"/>
    <w:rsid w:val="00EE7B2C"/>
    <w:rsid w:val="00EF0040"/>
    <w:rsid w:val="00EF0A2D"/>
    <w:rsid w:val="00EF0BE3"/>
    <w:rsid w:val="00EF193D"/>
    <w:rsid w:val="00EF2781"/>
    <w:rsid w:val="00EF27D0"/>
    <w:rsid w:val="00EF30D1"/>
    <w:rsid w:val="00EF3274"/>
    <w:rsid w:val="00EF3B67"/>
    <w:rsid w:val="00EF426D"/>
    <w:rsid w:val="00EF4BD8"/>
    <w:rsid w:val="00EF5E71"/>
    <w:rsid w:val="00EF6B75"/>
    <w:rsid w:val="00EF6D2F"/>
    <w:rsid w:val="00EF7100"/>
    <w:rsid w:val="00EF73E9"/>
    <w:rsid w:val="00EF78DD"/>
    <w:rsid w:val="00EF7B7D"/>
    <w:rsid w:val="00F00147"/>
    <w:rsid w:val="00F005EF"/>
    <w:rsid w:val="00F00748"/>
    <w:rsid w:val="00F012BD"/>
    <w:rsid w:val="00F01DBC"/>
    <w:rsid w:val="00F02090"/>
    <w:rsid w:val="00F031FF"/>
    <w:rsid w:val="00F05E84"/>
    <w:rsid w:val="00F0604F"/>
    <w:rsid w:val="00F06495"/>
    <w:rsid w:val="00F06B6F"/>
    <w:rsid w:val="00F07839"/>
    <w:rsid w:val="00F1190A"/>
    <w:rsid w:val="00F13500"/>
    <w:rsid w:val="00F13D6A"/>
    <w:rsid w:val="00F144FD"/>
    <w:rsid w:val="00F14562"/>
    <w:rsid w:val="00F147EA"/>
    <w:rsid w:val="00F147F2"/>
    <w:rsid w:val="00F14910"/>
    <w:rsid w:val="00F15755"/>
    <w:rsid w:val="00F16431"/>
    <w:rsid w:val="00F16AA4"/>
    <w:rsid w:val="00F171C2"/>
    <w:rsid w:val="00F17401"/>
    <w:rsid w:val="00F178FD"/>
    <w:rsid w:val="00F179EE"/>
    <w:rsid w:val="00F17D33"/>
    <w:rsid w:val="00F203DC"/>
    <w:rsid w:val="00F20B83"/>
    <w:rsid w:val="00F20CFC"/>
    <w:rsid w:val="00F2146A"/>
    <w:rsid w:val="00F21632"/>
    <w:rsid w:val="00F21BA6"/>
    <w:rsid w:val="00F22057"/>
    <w:rsid w:val="00F23031"/>
    <w:rsid w:val="00F233D8"/>
    <w:rsid w:val="00F234BD"/>
    <w:rsid w:val="00F23C02"/>
    <w:rsid w:val="00F23CEB"/>
    <w:rsid w:val="00F24033"/>
    <w:rsid w:val="00F24476"/>
    <w:rsid w:val="00F2453E"/>
    <w:rsid w:val="00F24EAD"/>
    <w:rsid w:val="00F25178"/>
    <w:rsid w:val="00F25A96"/>
    <w:rsid w:val="00F26212"/>
    <w:rsid w:val="00F26256"/>
    <w:rsid w:val="00F262F7"/>
    <w:rsid w:val="00F268B7"/>
    <w:rsid w:val="00F27355"/>
    <w:rsid w:val="00F2790A"/>
    <w:rsid w:val="00F303BB"/>
    <w:rsid w:val="00F30C51"/>
    <w:rsid w:val="00F31EDA"/>
    <w:rsid w:val="00F32699"/>
    <w:rsid w:val="00F32A4F"/>
    <w:rsid w:val="00F33375"/>
    <w:rsid w:val="00F3387B"/>
    <w:rsid w:val="00F34309"/>
    <w:rsid w:val="00F346C3"/>
    <w:rsid w:val="00F34A64"/>
    <w:rsid w:val="00F34AF6"/>
    <w:rsid w:val="00F34EE1"/>
    <w:rsid w:val="00F35AAE"/>
    <w:rsid w:val="00F35C1B"/>
    <w:rsid w:val="00F37D20"/>
    <w:rsid w:val="00F402D0"/>
    <w:rsid w:val="00F4032D"/>
    <w:rsid w:val="00F40FD9"/>
    <w:rsid w:val="00F41566"/>
    <w:rsid w:val="00F42285"/>
    <w:rsid w:val="00F43174"/>
    <w:rsid w:val="00F433F9"/>
    <w:rsid w:val="00F45299"/>
    <w:rsid w:val="00F458DA"/>
    <w:rsid w:val="00F462B5"/>
    <w:rsid w:val="00F46442"/>
    <w:rsid w:val="00F46877"/>
    <w:rsid w:val="00F46CE5"/>
    <w:rsid w:val="00F46CEB"/>
    <w:rsid w:val="00F46D66"/>
    <w:rsid w:val="00F46F01"/>
    <w:rsid w:val="00F4732A"/>
    <w:rsid w:val="00F4789E"/>
    <w:rsid w:val="00F47D3F"/>
    <w:rsid w:val="00F5092E"/>
    <w:rsid w:val="00F5097A"/>
    <w:rsid w:val="00F5190E"/>
    <w:rsid w:val="00F51A68"/>
    <w:rsid w:val="00F51AB1"/>
    <w:rsid w:val="00F52174"/>
    <w:rsid w:val="00F523AF"/>
    <w:rsid w:val="00F5263B"/>
    <w:rsid w:val="00F5374D"/>
    <w:rsid w:val="00F54A52"/>
    <w:rsid w:val="00F54E31"/>
    <w:rsid w:val="00F54F32"/>
    <w:rsid w:val="00F55166"/>
    <w:rsid w:val="00F553B1"/>
    <w:rsid w:val="00F558A2"/>
    <w:rsid w:val="00F55EB2"/>
    <w:rsid w:val="00F55F57"/>
    <w:rsid w:val="00F5618C"/>
    <w:rsid w:val="00F564F3"/>
    <w:rsid w:val="00F56663"/>
    <w:rsid w:val="00F5681C"/>
    <w:rsid w:val="00F56C5F"/>
    <w:rsid w:val="00F5720E"/>
    <w:rsid w:val="00F57640"/>
    <w:rsid w:val="00F57EFA"/>
    <w:rsid w:val="00F57F9B"/>
    <w:rsid w:val="00F57FA0"/>
    <w:rsid w:val="00F6020E"/>
    <w:rsid w:val="00F60779"/>
    <w:rsid w:val="00F61232"/>
    <w:rsid w:val="00F612FC"/>
    <w:rsid w:val="00F616D3"/>
    <w:rsid w:val="00F61BFC"/>
    <w:rsid w:val="00F61F11"/>
    <w:rsid w:val="00F621FE"/>
    <w:rsid w:val="00F62B4B"/>
    <w:rsid w:val="00F64250"/>
    <w:rsid w:val="00F65367"/>
    <w:rsid w:val="00F6632C"/>
    <w:rsid w:val="00F66D73"/>
    <w:rsid w:val="00F66E0E"/>
    <w:rsid w:val="00F67516"/>
    <w:rsid w:val="00F67A56"/>
    <w:rsid w:val="00F67EC0"/>
    <w:rsid w:val="00F70352"/>
    <w:rsid w:val="00F70355"/>
    <w:rsid w:val="00F703F3"/>
    <w:rsid w:val="00F711FA"/>
    <w:rsid w:val="00F7126F"/>
    <w:rsid w:val="00F72FC5"/>
    <w:rsid w:val="00F73984"/>
    <w:rsid w:val="00F73CEE"/>
    <w:rsid w:val="00F74563"/>
    <w:rsid w:val="00F74587"/>
    <w:rsid w:val="00F74D33"/>
    <w:rsid w:val="00F75B64"/>
    <w:rsid w:val="00F76643"/>
    <w:rsid w:val="00F7748C"/>
    <w:rsid w:val="00F77A5A"/>
    <w:rsid w:val="00F8096E"/>
    <w:rsid w:val="00F81060"/>
    <w:rsid w:val="00F816B5"/>
    <w:rsid w:val="00F82DBF"/>
    <w:rsid w:val="00F830D1"/>
    <w:rsid w:val="00F831C4"/>
    <w:rsid w:val="00F83427"/>
    <w:rsid w:val="00F8350E"/>
    <w:rsid w:val="00F8397A"/>
    <w:rsid w:val="00F84015"/>
    <w:rsid w:val="00F8405F"/>
    <w:rsid w:val="00F84869"/>
    <w:rsid w:val="00F84ACA"/>
    <w:rsid w:val="00F84E51"/>
    <w:rsid w:val="00F852E9"/>
    <w:rsid w:val="00F854C5"/>
    <w:rsid w:val="00F85858"/>
    <w:rsid w:val="00F85FA0"/>
    <w:rsid w:val="00F86609"/>
    <w:rsid w:val="00F8687B"/>
    <w:rsid w:val="00F877EF"/>
    <w:rsid w:val="00F87920"/>
    <w:rsid w:val="00F87955"/>
    <w:rsid w:val="00F9039A"/>
    <w:rsid w:val="00F90426"/>
    <w:rsid w:val="00F9065B"/>
    <w:rsid w:val="00F90913"/>
    <w:rsid w:val="00F9169D"/>
    <w:rsid w:val="00F92694"/>
    <w:rsid w:val="00F928A8"/>
    <w:rsid w:val="00F92A6C"/>
    <w:rsid w:val="00F92C75"/>
    <w:rsid w:val="00F92F20"/>
    <w:rsid w:val="00F930D9"/>
    <w:rsid w:val="00F944A9"/>
    <w:rsid w:val="00F94A00"/>
    <w:rsid w:val="00F950E3"/>
    <w:rsid w:val="00F95780"/>
    <w:rsid w:val="00F9602B"/>
    <w:rsid w:val="00F961CD"/>
    <w:rsid w:val="00F96D45"/>
    <w:rsid w:val="00F9734E"/>
    <w:rsid w:val="00F976D5"/>
    <w:rsid w:val="00F97777"/>
    <w:rsid w:val="00FA08CE"/>
    <w:rsid w:val="00FA0951"/>
    <w:rsid w:val="00FA12A4"/>
    <w:rsid w:val="00FA1BD1"/>
    <w:rsid w:val="00FA247A"/>
    <w:rsid w:val="00FA2D17"/>
    <w:rsid w:val="00FA2D4C"/>
    <w:rsid w:val="00FA2E0F"/>
    <w:rsid w:val="00FA346F"/>
    <w:rsid w:val="00FA4038"/>
    <w:rsid w:val="00FA451D"/>
    <w:rsid w:val="00FA47C6"/>
    <w:rsid w:val="00FA526C"/>
    <w:rsid w:val="00FA5D8C"/>
    <w:rsid w:val="00FA5EC8"/>
    <w:rsid w:val="00FA63A4"/>
    <w:rsid w:val="00FA6880"/>
    <w:rsid w:val="00FA6EBB"/>
    <w:rsid w:val="00FA7813"/>
    <w:rsid w:val="00FB05D1"/>
    <w:rsid w:val="00FB06C1"/>
    <w:rsid w:val="00FB0D68"/>
    <w:rsid w:val="00FB12D0"/>
    <w:rsid w:val="00FB1DC2"/>
    <w:rsid w:val="00FB1F41"/>
    <w:rsid w:val="00FB28C9"/>
    <w:rsid w:val="00FB3139"/>
    <w:rsid w:val="00FB34B5"/>
    <w:rsid w:val="00FB3C3F"/>
    <w:rsid w:val="00FB4E94"/>
    <w:rsid w:val="00FB5146"/>
    <w:rsid w:val="00FB525F"/>
    <w:rsid w:val="00FB57D3"/>
    <w:rsid w:val="00FB612A"/>
    <w:rsid w:val="00FB6429"/>
    <w:rsid w:val="00FB6EC1"/>
    <w:rsid w:val="00FB711B"/>
    <w:rsid w:val="00FB72DD"/>
    <w:rsid w:val="00FB76DB"/>
    <w:rsid w:val="00FC1545"/>
    <w:rsid w:val="00FC1761"/>
    <w:rsid w:val="00FC1D1E"/>
    <w:rsid w:val="00FC20DF"/>
    <w:rsid w:val="00FC25D5"/>
    <w:rsid w:val="00FC2F97"/>
    <w:rsid w:val="00FC3153"/>
    <w:rsid w:val="00FC3672"/>
    <w:rsid w:val="00FC38C3"/>
    <w:rsid w:val="00FC3C34"/>
    <w:rsid w:val="00FC41A5"/>
    <w:rsid w:val="00FC448E"/>
    <w:rsid w:val="00FC4662"/>
    <w:rsid w:val="00FC4E6D"/>
    <w:rsid w:val="00FC5E6D"/>
    <w:rsid w:val="00FC63F8"/>
    <w:rsid w:val="00FC66A1"/>
    <w:rsid w:val="00FC6BAA"/>
    <w:rsid w:val="00FC7783"/>
    <w:rsid w:val="00FC7D23"/>
    <w:rsid w:val="00FD01CC"/>
    <w:rsid w:val="00FD0E92"/>
    <w:rsid w:val="00FD0FE9"/>
    <w:rsid w:val="00FD1312"/>
    <w:rsid w:val="00FD1BF7"/>
    <w:rsid w:val="00FD248B"/>
    <w:rsid w:val="00FD2844"/>
    <w:rsid w:val="00FD2880"/>
    <w:rsid w:val="00FD2EF9"/>
    <w:rsid w:val="00FD40CF"/>
    <w:rsid w:val="00FD4521"/>
    <w:rsid w:val="00FD47CE"/>
    <w:rsid w:val="00FD49AE"/>
    <w:rsid w:val="00FD49DB"/>
    <w:rsid w:val="00FD4DDA"/>
    <w:rsid w:val="00FD5A24"/>
    <w:rsid w:val="00FD61C2"/>
    <w:rsid w:val="00FD6585"/>
    <w:rsid w:val="00FD6A45"/>
    <w:rsid w:val="00FD6AD9"/>
    <w:rsid w:val="00FD753B"/>
    <w:rsid w:val="00FD7801"/>
    <w:rsid w:val="00FD7E4E"/>
    <w:rsid w:val="00FE0040"/>
    <w:rsid w:val="00FE0A97"/>
    <w:rsid w:val="00FE0FAF"/>
    <w:rsid w:val="00FE13D1"/>
    <w:rsid w:val="00FE18A7"/>
    <w:rsid w:val="00FE236D"/>
    <w:rsid w:val="00FE2637"/>
    <w:rsid w:val="00FE3731"/>
    <w:rsid w:val="00FE3EC0"/>
    <w:rsid w:val="00FE493B"/>
    <w:rsid w:val="00FE4A47"/>
    <w:rsid w:val="00FE50F6"/>
    <w:rsid w:val="00FE5CD2"/>
    <w:rsid w:val="00FE64F1"/>
    <w:rsid w:val="00FE6DC7"/>
    <w:rsid w:val="00FE7335"/>
    <w:rsid w:val="00FE77D7"/>
    <w:rsid w:val="00FE7F6A"/>
    <w:rsid w:val="00FF04E3"/>
    <w:rsid w:val="00FF0769"/>
    <w:rsid w:val="00FF09EC"/>
    <w:rsid w:val="00FF0E0D"/>
    <w:rsid w:val="00FF100B"/>
    <w:rsid w:val="00FF1327"/>
    <w:rsid w:val="00FF13D8"/>
    <w:rsid w:val="00FF2B7F"/>
    <w:rsid w:val="00FF2F89"/>
    <w:rsid w:val="00FF2FDC"/>
    <w:rsid w:val="00FF328D"/>
    <w:rsid w:val="00FF3572"/>
    <w:rsid w:val="00FF4914"/>
    <w:rsid w:val="00FF5008"/>
    <w:rsid w:val="00FF5B50"/>
    <w:rsid w:val="00FF6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o:allowincell="f" strokecolor="red">
      <v:stroke color="red" weight=".25pt"/>
      <o:colormru v:ext="edit" colors="#4d4d4d,#bf1637"/>
    </o:shapedefaults>
    <o:shapelayout v:ext="edit">
      <o:idmap v:ext="edit" data="1"/>
    </o:shapelayout>
  </w:shapeDefaults>
  <w:decimalSymbol w:val="."/>
  <w:listSeparator w:val=","/>
  <w15:docId w15:val="{8F1CE708-0542-4601-856B-DCF07CAE7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7FA0"/>
    <w:rPr>
      <w:sz w:val="24"/>
      <w:szCs w:val="24"/>
    </w:rPr>
  </w:style>
  <w:style w:type="paragraph" w:styleId="Heading1">
    <w:name w:val="heading 1"/>
    <w:basedOn w:val="Normal"/>
    <w:next w:val="Normal"/>
    <w:qFormat/>
    <w:rsid w:val="00FD49AE"/>
    <w:pPr>
      <w:keepNext/>
      <w:outlineLvl w:val="0"/>
    </w:pPr>
    <w:rPr>
      <w:rFonts w:cs="Arial"/>
      <w:b/>
      <w:bCs/>
      <w:kern w:val="32"/>
      <w:sz w:val="26"/>
      <w:szCs w:val="32"/>
    </w:rPr>
  </w:style>
  <w:style w:type="paragraph" w:styleId="Heading2">
    <w:name w:val="heading 2"/>
    <w:basedOn w:val="Normal"/>
    <w:next w:val="Normal"/>
    <w:qFormat/>
    <w:rsid w:val="00316501"/>
    <w:pPr>
      <w:keepNext/>
      <w:outlineLvl w:val="1"/>
    </w:pPr>
    <w:rPr>
      <w:rFonts w:cs="Arial"/>
      <w:b/>
      <w:bCs/>
      <w:iCs/>
      <w:sz w:val="20"/>
      <w:szCs w:val="28"/>
    </w:rPr>
  </w:style>
  <w:style w:type="paragraph" w:styleId="Heading3">
    <w:name w:val="heading 3"/>
    <w:basedOn w:val="Normal"/>
    <w:next w:val="Normal"/>
    <w:qFormat/>
    <w:rsid w:val="00316501"/>
    <w:pPr>
      <w:keepNext/>
      <w:spacing w:before="240" w:after="60"/>
      <w:outlineLvl w:val="2"/>
    </w:pPr>
    <w:rPr>
      <w:rFonts w:cs="Arial"/>
      <w:b/>
      <w:bCs/>
      <w:sz w:val="18"/>
      <w:szCs w:val="26"/>
    </w:rPr>
  </w:style>
  <w:style w:type="paragraph" w:styleId="Heading4">
    <w:name w:val="heading 4"/>
    <w:basedOn w:val="Normal"/>
    <w:next w:val="Normal"/>
    <w:qFormat/>
    <w:rsid w:val="0088190F"/>
    <w:pPr>
      <w:keepNext/>
      <w:numPr>
        <w:ilvl w:val="3"/>
        <w:numId w:val="14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88190F"/>
    <w:pPr>
      <w:numPr>
        <w:ilvl w:val="4"/>
        <w:numId w:val="1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8190F"/>
    <w:pPr>
      <w:numPr>
        <w:ilvl w:val="5"/>
        <w:numId w:val="14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88190F"/>
    <w:pPr>
      <w:numPr>
        <w:ilvl w:val="6"/>
        <w:numId w:val="14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88190F"/>
    <w:pPr>
      <w:numPr>
        <w:ilvl w:val="7"/>
        <w:numId w:val="14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88190F"/>
    <w:pPr>
      <w:numPr>
        <w:ilvl w:val="8"/>
        <w:numId w:val="14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BE6128"/>
    <w:pPr>
      <w:tabs>
        <w:tab w:val="center" w:pos="4320"/>
        <w:tab w:val="right" w:pos="8640"/>
      </w:tabs>
    </w:pPr>
    <w:rPr>
      <w:rFonts w:ascii="Arial" w:hAnsi="Arial"/>
      <w:sz w:val="18"/>
    </w:rPr>
  </w:style>
  <w:style w:type="paragraph" w:styleId="Footer">
    <w:name w:val="footer"/>
    <w:basedOn w:val="Normal"/>
    <w:semiHidden/>
    <w:rsid w:val="00F67A56"/>
    <w:pPr>
      <w:tabs>
        <w:tab w:val="center" w:pos="4320"/>
        <w:tab w:val="right" w:pos="8640"/>
      </w:tabs>
    </w:pPr>
    <w:rPr>
      <w:sz w:val="18"/>
    </w:rPr>
  </w:style>
  <w:style w:type="table" w:styleId="TableGrid">
    <w:name w:val="Table Grid"/>
    <w:basedOn w:val="TableNormal"/>
    <w:rsid w:val="0081438B"/>
    <w:pPr>
      <w:keepLines/>
      <w:adjustRightInd w:val="0"/>
      <w:snapToGrid w:val="0"/>
      <w:spacing w:line="260" w:lineRule="atLeast"/>
    </w:pPr>
    <w:rPr>
      <w:rFonts w:ascii="Trebuchet MS" w:hAnsi="Trebuchet MS"/>
    </w:r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</w:tblPr>
  </w:style>
  <w:style w:type="paragraph" w:customStyle="1" w:styleId="ABnormalUK">
    <w:name w:val="ABnormalUK"/>
    <w:link w:val="ABnormalUKChar"/>
    <w:rsid w:val="005C6A1F"/>
    <w:pPr>
      <w:adjustRightInd w:val="0"/>
      <w:snapToGrid w:val="0"/>
      <w:spacing w:line="300" w:lineRule="atLeast"/>
    </w:pPr>
    <w:rPr>
      <w:rFonts w:ascii="Arial" w:hAnsi="Arial"/>
      <w:snapToGrid w:val="0"/>
      <w:color w:val="000000"/>
      <w:kern w:val="16"/>
      <w:sz w:val="18"/>
      <w:szCs w:val="24"/>
      <w:lang w:eastAsia="en-US"/>
    </w:rPr>
  </w:style>
  <w:style w:type="paragraph" w:customStyle="1" w:styleId="ABboldUK">
    <w:name w:val="ABboldUK"/>
    <w:basedOn w:val="ABnormalUK"/>
    <w:next w:val="ABnormalUK"/>
    <w:rsid w:val="00041E01"/>
    <w:rPr>
      <w:b/>
    </w:rPr>
  </w:style>
  <w:style w:type="paragraph" w:customStyle="1" w:styleId="Stabelkop">
    <w:name w:val="Stabelkop"/>
    <w:basedOn w:val="ABnormalUK"/>
    <w:next w:val="ABnormalUK"/>
    <w:rsid w:val="00790026"/>
    <w:rPr>
      <w:b/>
      <w:color w:val="FFFFFF"/>
    </w:rPr>
  </w:style>
  <w:style w:type="paragraph" w:customStyle="1" w:styleId="ABnormalNL">
    <w:name w:val="ABnormalNL"/>
    <w:basedOn w:val="ABnormalUK"/>
    <w:rsid w:val="005B66E0"/>
    <w:rPr>
      <w:lang w:val="nl-NL"/>
    </w:rPr>
  </w:style>
  <w:style w:type="paragraph" w:customStyle="1" w:styleId="STab">
    <w:name w:val="STab"/>
    <w:basedOn w:val="ABnormalUK"/>
    <w:rsid w:val="00851DE4"/>
    <w:pPr>
      <w:tabs>
        <w:tab w:val="left" w:pos="709"/>
      </w:tabs>
    </w:pPr>
  </w:style>
  <w:style w:type="paragraph" w:customStyle="1" w:styleId="STAVNL">
    <w:name w:val="STAVNL"/>
    <w:basedOn w:val="ABnormalUK"/>
    <w:next w:val="ABnormalUK"/>
    <w:rsid w:val="000B7E39"/>
    <w:rPr>
      <w:b/>
    </w:rPr>
  </w:style>
  <w:style w:type="paragraph" w:customStyle="1" w:styleId="ABaddressNL">
    <w:name w:val="ABaddressNL"/>
    <w:basedOn w:val="ABaddressUK"/>
    <w:rsid w:val="00C9533B"/>
    <w:rPr>
      <w:lang w:val="nl-NL"/>
    </w:rPr>
  </w:style>
  <w:style w:type="paragraph" w:customStyle="1" w:styleId="ABadressNL2">
    <w:name w:val="ABadressNL2"/>
    <w:basedOn w:val="ABaddressUK2"/>
    <w:rsid w:val="00C9533B"/>
    <w:rPr>
      <w:lang w:val="nl-NL"/>
    </w:rPr>
  </w:style>
  <w:style w:type="character" w:styleId="PageNumber">
    <w:name w:val="page number"/>
    <w:rsid w:val="00946566"/>
    <w:rPr>
      <w:rFonts w:ascii="Arial" w:hAnsi="Arial"/>
      <w:color w:val="000000"/>
      <w:sz w:val="16"/>
    </w:rPr>
  </w:style>
  <w:style w:type="paragraph" w:customStyle="1" w:styleId="ABaddressNL2">
    <w:name w:val="ABaddressNL2"/>
    <w:basedOn w:val="ABaddressUK2"/>
    <w:rsid w:val="001873F9"/>
    <w:rPr>
      <w:lang w:val="nl-NL"/>
    </w:rPr>
  </w:style>
  <w:style w:type="character" w:styleId="FootnoteReference">
    <w:name w:val="footnote reference"/>
    <w:rsid w:val="00414E2F"/>
    <w:rPr>
      <w:rFonts w:ascii="Verdana" w:hAnsi="Verdana"/>
      <w:dstrike w:val="0"/>
      <w:sz w:val="16"/>
      <w:szCs w:val="16"/>
      <w:vertAlign w:val="superscript"/>
    </w:rPr>
  </w:style>
  <w:style w:type="character" w:customStyle="1" w:styleId="ABtopictext2">
    <w:name w:val="ABtopictext2"/>
    <w:rsid w:val="00BF0206"/>
    <w:rPr>
      <w:rFonts w:ascii="Frutiger LT Std 55 Roman" w:hAnsi="Frutiger LT Std 55 Roman"/>
      <w:noProof/>
      <w:color w:val="5D5D5D"/>
      <w:sz w:val="14"/>
    </w:rPr>
  </w:style>
  <w:style w:type="paragraph" w:customStyle="1" w:styleId="ABaddressUK">
    <w:name w:val="ABaddressUK"/>
    <w:basedOn w:val="ABnormalUK"/>
    <w:rsid w:val="00215B88"/>
    <w:pPr>
      <w:tabs>
        <w:tab w:val="left" w:pos="992"/>
      </w:tabs>
      <w:spacing w:line="240" w:lineRule="exact"/>
    </w:pPr>
    <w:rPr>
      <w:noProof/>
    </w:rPr>
  </w:style>
  <w:style w:type="paragraph" w:customStyle="1" w:styleId="SRapTitel">
    <w:name w:val="SRapTitel"/>
    <w:basedOn w:val="ABnormalUK"/>
    <w:rsid w:val="000B0FE4"/>
    <w:pPr>
      <w:spacing w:after="280" w:line="520" w:lineRule="exact"/>
      <w:contextualSpacing/>
    </w:pPr>
    <w:rPr>
      <w:rFonts w:cs="Arial"/>
      <w:b/>
      <w:sz w:val="48"/>
      <w:szCs w:val="48"/>
    </w:rPr>
  </w:style>
  <w:style w:type="paragraph" w:customStyle="1" w:styleId="SRapSubtitel">
    <w:name w:val="SRapSubtitel"/>
    <w:basedOn w:val="ABnormalUK"/>
    <w:next w:val="ABnormalUK"/>
    <w:rsid w:val="00EE1046"/>
    <w:pPr>
      <w:spacing w:line="280" w:lineRule="exact"/>
    </w:pPr>
    <w:rPr>
      <w:b/>
      <w:sz w:val="24"/>
    </w:rPr>
  </w:style>
  <w:style w:type="paragraph" w:customStyle="1" w:styleId="SRapHoofdstukl">
    <w:name w:val="SRapHoofdstukl"/>
    <w:basedOn w:val="ABnormalUK"/>
    <w:next w:val="ABnormalUK"/>
    <w:rsid w:val="00316501"/>
    <w:pPr>
      <w:spacing w:after="520" w:line="320" w:lineRule="exact"/>
    </w:pPr>
    <w:rPr>
      <w:b/>
      <w:sz w:val="28"/>
    </w:rPr>
  </w:style>
  <w:style w:type="paragraph" w:customStyle="1" w:styleId="SRapParagraaf">
    <w:name w:val="SRapParagraaf"/>
    <w:basedOn w:val="ABnormalUK"/>
    <w:next w:val="ABnormalUK"/>
    <w:rsid w:val="0088190F"/>
    <w:pPr>
      <w:numPr>
        <w:ilvl w:val="1"/>
        <w:numId w:val="14"/>
      </w:numPr>
      <w:spacing w:before="150"/>
      <w:outlineLvl w:val="1"/>
    </w:pPr>
    <w:rPr>
      <w:b/>
      <w:sz w:val="24"/>
    </w:rPr>
  </w:style>
  <w:style w:type="paragraph" w:customStyle="1" w:styleId="SRapSubparagraaf">
    <w:name w:val="SRapSubparagraaf"/>
    <w:basedOn w:val="ABnormalUK"/>
    <w:next w:val="ABnormalUK"/>
    <w:rsid w:val="0088190F"/>
    <w:pPr>
      <w:numPr>
        <w:ilvl w:val="2"/>
        <w:numId w:val="14"/>
      </w:numPr>
      <w:outlineLvl w:val="2"/>
    </w:pPr>
    <w:rPr>
      <w:b/>
      <w:sz w:val="22"/>
    </w:rPr>
  </w:style>
  <w:style w:type="paragraph" w:customStyle="1" w:styleId="SIndex">
    <w:name w:val="SIndex"/>
    <w:basedOn w:val="SRapHoofdstukl"/>
    <w:next w:val="ABnormalUK"/>
    <w:rsid w:val="009C77EB"/>
  </w:style>
  <w:style w:type="paragraph" w:customStyle="1" w:styleId="SRapHoofdstuk">
    <w:name w:val="SRapHoofdstuk"/>
    <w:basedOn w:val="ABnormalUK"/>
    <w:next w:val="ABnormalUK"/>
    <w:rsid w:val="0088190F"/>
    <w:pPr>
      <w:numPr>
        <w:numId w:val="14"/>
      </w:numPr>
      <w:spacing w:after="520" w:line="320" w:lineRule="exact"/>
      <w:outlineLvl w:val="0"/>
    </w:pPr>
    <w:rPr>
      <w:b/>
      <w:sz w:val="28"/>
    </w:rPr>
  </w:style>
  <w:style w:type="paragraph" w:customStyle="1" w:styleId="ABaddressUK2">
    <w:name w:val="ABaddressUK2"/>
    <w:basedOn w:val="ABnormalUK"/>
    <w:rsid w:val="00AD550C"/>
    <w:pPr>
      <w:spacing w:line="220" w:lineRule="exact"/>
      <w:ind w:left="1021" w:hanging="1021"/>
    </w:pPr>
    <w:rPr>
      <w:sz w:val="16"/>
    </w:rPr>
  </w:style>
  <w:style w:type="paragraph" w:styleId="FootnoteText">
    <w:name w:val="footnote text"/>
    <w:basedOn w:val="Normal"/>
    <w:rsid w:val="0045787F"/>
    <w:pPr>
      <w:spacing w:line="180" w:lineRule="exact"/>
    </w:pPr>
    <w:rPr>
      <w:sz w:val="16"/>
      <w:szCs w:val="20"/>
    </w:rPr>
  </w:style>
  <w:style w:type="paragraph" w:customStyle="1" w:styleId="ABSNtitle">
    <w:name w:val="ABSNtitle"/>
    <w:basedOn w:val="ABnormalUK"/>
    <w:rsid w:val="001B5373"/>
    <w:pPr>
      <w:keepLines/>
      <w:spacing w:line="420" w:lineRule="exact"/>
    </w:pPr>
    <w:rPr>
      <w:rFonts w:ascii="Frutiger LT Std 55 Roman" w:hAnsi="Frutiger LT Std 55 Roman"/>
      <w:b/>
      <w:sz w:val="40"/>
    </w:rPr>
  </w:style>
  <w:style w:type="numbering" w:styleId="111111">
    <w:name w:val="Outline List 2"/>
    <w:basedOn w:val="NoList"/>
    <w:semiHidden/>
    <w:rsid w:val="008806E7"/>
    <w:pPr>
      <w:numPr>
        <w:numId w:val="1"/>
      </w:numPr>
    </w:pPr>
  </w:style>
  <w:style w:type="numbering" w:styleId="1ai">
    <w:name w:val="Outline List 1"/>
    <w:basedOn w:val="NoList"/>
    <w:semiHidden/>
    <w:rsid w:val="008806E7"/>
    <w:pPr>
      <w:numPr>
        <w:numId w:val="2"/>
      </w:numPr>
    </w:pPr>
  </w:style>
  <w:style w:type="numbering" w:styleId="ArticleSection">
    <w:name w:val="Outline List 3"/>
    <w:basedOn w:val="NoList"/>
    <w:semiHidden/>
    <w:rsid w:val="008806E7"/>
    <w:pPr>
      <w:numPr>
        <w:numId w:val="3"/>
      </w:numPr>
    </w:pPr>
  </w:style>
  <w:style w:type="paragraph" w:styleId="BlockText">
    <w:name w:val="Block Text"/>
    <w:basedOn w:val="Normal"/>
    <w:semiHidden/>
    <w:rsid w:val="008806E7"/>
    <w:pPr>
      <w:spacing w:after="120"/>
      <w:ind w:left="1440" w:right="1440"/>
    </w:pPr>
  </w:style>
  <w:style w:type="paragraph" w:styleId="BodyText">
    <w:name w:val="Body Text"/>
    <w:basedOn w:val="Normal"/>
    <w:semiHidden/>
    <w:rsid w:val="008806E7"/>
    <w:pPr>
      <w:spacing w:after="120"/>
    </w:pPr>
  </w:style>
  <w:style w:type="paragraph" w:styleId="BodyText2">
    <w:name w:val="Body Text 2"/>
    <w:basedOn w:val="Normal"/>
    <w:semiHidden/>
    <w:rsid w:val="008806E7"/>
    <w:pPr>
      <w:spacing w:after="120" w:line="480" w:lineRule="auto"/>
    </w:pPr>
  </w:style>
  <w:style w:type="paragraph" w:styleId="BodyText3">
    <w:name w:val="Body Text 3"/>
    <w:basedOn w:val="Normal"/>
    <w:semiHidden/>
    <w:rsid w:val="008806E7"/>
    <w:pPr>
      <w:spacing w:after="120"/>
    </w:pPr>
    <w:rPr>
      <w:szCs w:val="16"/>
    </w:rPr>
  </w:style>
  <w:style w:type="paragraph" w:styleId="BodyTextFirstIndent">
    <w:name w:val="Body Text First Indent"/>
    <w:basedOn w:val="BodyText"/>
    <w:semiHidden/>
    <w:rsid w:val="008806E7"/>
    <w:pPr>
      <w:ind w:firstLine="210"/>
    </w:pPr>
  </w:style>
  <w:style w:type="paragraph" w:styleId="BodyTextIndent">
    <w:name w:val="Body Text Indent"/>
    <w:basedOn w:val="Normal"/>
    <w:semiHidden/>
    <w:rsid w:val="008806E7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8806E7"/>
    <w:pPr>
      <w:ind w:firstLine="210"/>
    </w:pPr>
  </w:style>
  <w:style w:type="paragraph" w:styleId="BodyTextIndent2">
    <w:name w:val="Body Text Indent 2"/>
    <w:basedOn w:val="Normal"/>
    <w:semiHidden/>
    <w:rsid w:val="008806E7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806E7"/>
    <w:pPr>
      <w:spacing w:after="120"/>
      <w:ind w:left="283"/>
    </w:pPr>
    <w:rPr>
      <w:szCs w:val="16"/>
    </w:rPr>
  </w:style>
  <w:style w:type="paragraph" w:styleId="Caption">
    <w:name w:val="caption"/>
    <w:basedOn w:val="Normal"/>
    <w:next w:val="Normal"/>
    <w:qFormat/>
    <w:rsid w:val="00946566"/>
    <w:pPr>
      <w:spacing w:line="240" w:lineRule="atLeast"/>
    </w:pPr>
    <w:rPr>
      <w:b/>
      <w:bCs/>
      <w:sz w:val="16"/>
      <w:szCs w:val="20"/>
    </w:rPr>
  </w:style>
  <w:style w:type="paragraph" w:styleId="Closing">
    <w:name w:val="Closing"/>
    <w:basedOn w:val="Normal"/>
    <w:semiHidden/>
    <w:rsid w:val="008806E7"/>
    <w:pPr>
      <w:ind w:left="4252"/>
    </w:pPr>
  </w:style>
  <w:style w:type="paragraph" w:styleId="Date">
    <w:name w:val="Date"/>
    <w:basedOn w:val="Normal"/>
    <w:next w:val="Normal"/>
    <w:semiHidden/>
    <w:rsid w:val="008806E7"/>
  </w:style>
  <w:style w:type="paragraph" w:styleId="E-mailSignature">
    <w:name w:val="E-mail Signature"/>
    <w:basedOn w:val="Normal"/>
    <w:semiHidden/>
    <w:rsid w:val="008806E7"/>
  </w:style>
  <w:style w:type="character" w:styleId="Emphasis">
    <w:name w:val="Emphasis"/>
    <w:qFormat/>
    <w:rsid w:val="008806E7"/>
    <w:rPr>
      <w:i/>
      <w:iCs/>
    </w:rPr>
  </w:style>
  <w:style w:type="paragraph" w:styleId="EnvelopeAddress">
    <w:name w:val="envelope address"/>
    <w:basedOn w:val="Normal"/>
    <w:semiHidden/>
    <w:rsid w:val="008806E7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semiHidden/>
    <w:rsid w:val="008806E7"/>
    <w:rPr>
      <w:rFonts w:ascii="Arial" w:hAnsi="Arial" w:cs="Arial"/>
      <w:sz w:val="20"/>
      <w:szCs w:val="20"/>
    </w:rPr>
  </w:style>
  <w:style w:type="character" w:styleId="FollowedHyperlink">
    <w:name w:val="FollowedHyperlink"/>
    <w:semiHidden/>
    <w:rsid w:val="008806E7"/>
    <w:rPr>
      <w:color w:val="800080"/>
      <w:u w:val="single"/>
    </w:rPr>
  </w:style>
  <w:style w:type="character" w:styleId="HTMLAcronym">
    <w:name w:val="HTML Acronym"/>
    <w:basedOn w:val="DefaultParagraphFont"/>
    <w:semiHidden/>
    <w:rsid w:val="008806E7"/>
  </w:style>
  <w:style w:type="paragraph" w:styleId="HTMLAddress">
    <w:name w:val="HTML Address"/>
    <w:basedOn w:val="Normal"/>
    <w:semiHidden/>
    <w:rsid w:val="008806E7"/>
    <w:rPr>
      <w:i/>
      <w:iCs/>
    </w:rPr>
  </w:style>
  <w:style w:type="character" w:styleId="HTMLCite">
    <w:name w:val="HTML Cite"/>
    <w:semiHidden/>
    <w:rsid w:val="008806E7"/>
    <w:rPr>
      <w:i/>
      <w:iCs/>
    </w:rPr>
  </w:style>
  <w:style w:type="character" w:styleId="HTMLCode">
    <w:name w:val="HTML Code"/>
    <w:semiHidden/>
    <w:rsid w:val="008806E7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806E7"/>
    <w:rPr>
      <w:i/>
      <w:iCs/>
    </w:rPr>
  </w:style>
  <w:style w:type="character" w:styleId="HTMLKeyboard">
    <w:name w:val="HTML Keyboard"/>
    <w:semiHidden/>
    <w:rsid w:val="008806E7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806E7"/>
    <w:rPr>
      <w:rFonts w:ascii="Courier New" w:hAnsi="Courier New" w:cs="Courier New"/>
      <w:sz w:val="20"/>
      <w:szCs w:val="20"/>
    </w:rPr>
  </w:style>
  <w:style w:type="character" w:styleId="HTMLSample">
    <w:name w:val="HTML Sample"/>
    <w:semiHidden/>
    <w:rsid w:val="008806E7"/>
    <w:rPr>
      <w:rFonts w:ascii="Courier New" w:hAnsi="Courier New" w:cs="Courier New"/>
    </w:rPr>
  </w:style>
  <w:style w:type="character" w:styleId="HTMLTypewriter">
    <w:name w:val="HTML Typewriter"/>
    <w:semiHidden/>
    <w:rsid w:val="008806E7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806E7"/>
    <w:rPr>
      <w:i/>
      <w:iCs/>
    </w:rPr>
  </w:style>
  <w:style w:type="character" w:styleId="Hyperlink">
    <w:name w:val="Hyperlink"/>
    <w:semiHidden/>
    <w:rsid w:val="008806E7"/>
    <w:rPr>
      <w:color w:val="0000FF"/>
      <w:u w:val="single"/>
    </w:rPr>
  </w:style>
  <w:style w:type="character" w:styleId="LineNumber">
    <w:name w:val="line number"/>
    <w:basedOn w:val="DefaultParagraphFont"/>
    <w:semiHidden/>
    <w:rsid w:val="008806E7"/>
  </w:style>
  <w:style w:type="paragraph" w:styleId="List">
    <w:name w:val="List"/>
    <w:basedOn w:val="Normal"/>
    <w:semiHidden/>
    <w:rsid w:val="008806E7"/>
    <w:pPr>
      <w:ind w:left="283" w:hanging="283"/>
    </w:pPr>
  </w:style>
  <w:style w:type="paragraph" w:styleId="List2">
    <w:name w:val="List 2"/>
    <w:basedOn w:val="Normal"/>
    <w:semiHidden/>
    <w:rsid w:val="008806E7"/>
    <w:pPr>
      <w:ind w:left="566" w:hanging="283"/>
    </w:pPr>
  </w:style>
  <w:style w:type="paragraph" w:styleId="List3">
    <w:name w:val="List 3"/>
    <w:basedOn w:val="Normal"/>
    <w:semiHidden/>
    <w:rsid w:val="008806E7"/>
    <w:pPr>
      <w:ind w:left="849" w:hanging="283"/>
    </w:pPr>
  </w:style>
  <w:style w:type="paragraph" w:styleId="List4">
    <w:name w:val="List 4"/>
    <w:basedOn w:val="Normal"/>
    <w:semiHidden/>
    <w:rsid w:val="008806E7"/>
    <w:pPr>
      <w:ind w:left="1132" w:hanging="283"/>
    </w:pPr>
  </w:style>
  <w:style w:type="paragraph" w:styleId="List5">
    <w:name w:val="List 5"/>
    <w:basedOn w:val="Normal"/>
    <w:semiHidden/>
    <w:rsid w:val="008806E7"/>
    <w:pPr>
      <w:ind w:left="1415" w:hanging="283"/>
    </w:pPr>
  </w:style>
  <w:style w:type="paragraph" w:styleId="ListBullet">
    <w:name w:val="List Bullet"/>
    <w:basedOn w:val="Normal"/>
    <w:semiHidden/>
    <w:rsid w:val="008806E7"/>
    <w:pPr>
      <w:numPr>
        <w:numId w:val="4"/>
      </w:numPr>
    </w:pPr>
  </w:style>
  <w:style w:type="paragraph" w:styleId="ListBullet2">
    <w:name w:val="List Bullet 2"/>
    <w:basedOn w:val="Normal"/>
    <w:semiHidden/>
    <w:rsid w:val="008806E7"/>
    <w:pPr>
      <w:numPr>
        <w:numId w:val="5"/>
      </w:numPr>
    </w:pPr>
  </w:style>
  <w:style w:type="paragraph" w:styleId="ListBullet3">
    <w:name w:val="List Bullet 3"/>
    <w:basedOn w:val="Normal"/>
    <w:semiHidden/>
    <w:rsid w:val="008806E7"/>
    <w:pPr>
      <w:numPr>
        <w:numId w:val="6"/>
      </w:numPr>
    </w:pPr>
  </w:style>
  <w:style w:type="paragraph" w:styleId="ListBullet4">
    <w:name w:val="List Bullet 4"/>
    <w:basedOn w:val="Normal"/>
    <w:semiHidden/>
    <w:rsid w:val="008806E7"/>
    <w:pPr>
      <w:numPr>
        <w:numId w:val="7"/>
      </w:numPr>
    </w:pPr>
  </w:style>
  <w:style w:type="paragraph" w:styleId="ListBullet5">
    <w:name w:val="List Bullet 5"/>
    <w:basedOn w:val="Normal"/>
    <w:semiHidden/>
    <w:rsid w:val="008806E7"/>
    <w:pPr>
      <w:numPr>
        <w:numId w:val="8"/>
      </w:numPr>
    </w:pPr>
  </w:style>
  <w:style w:type="paragraph" w:styleId="ListContinue">
    <w:name w:val="List Continue"/>
    <w:basedOn w:val="Normal"/>
    <w:semiHidden/>
    <w:rsid w:val="008806E7"/>
    <w:pPr>
      <w:spacing w:after="120"/>
      <w:ind w:left="283"/>
    </w:pPr>
  </w:style>
  <w:style w:type="paragraph" w:styleId="ListContinue2">
    <w:name w:val="List Continue 2"/>
    <w:basedOn w:val="Normal"/>
    <w:semiHidden/>
    <w:rsid w:val="008806E7"/>
    <w:pPr>
      <w:spacing w:after="120"/>
      <w:ind w:left="566"/>
    </w:pPr>
  </w:style>
  <w:style w:type="paragraph" w:styleId="ListContinue3">
    <w:name w:val="List Continue 3"/>
    <w:basedOn w:val="Normal"/>
    <w:semiHidden/>
    <w:rsid w:val="008806E7"/>
    <w:pPr>
      <w:spacing w:after="120"/>
      <w:ind w:left="849"/>
    </w:pPr>
  </w:style>
  <w:style w:type="paragraph" w:styleId="ListContinue4">
    <w:name w:val="List Continue 4"/>
    <w:basedOn w:val="Normal"/>
    <w:semiHidden/>
    <w:rsid w:val="008806E7"/>
    <w:pPr>
      <w:spacing w:after="120"/>
      <w:ind w:left="1132"/>
    </w:pPr>
  </w:style>
  <w:style w:type="paragraph" w:styleId="ListContinue5">
    <w:name w:val="List Continue 5"/>
    <w:basedOn w:val="Normal"/>
    <w:semiHidden/>
    <w:rsid w:val="008806E7"/>
    <w:pPr>
      <w:spacing w:after="120"/>
      <w:ind w:left="1415"/>
    </w:pPr>
  </w:style>
  <w:style w:type="paragraph" w:styleId="ListNumber">
    <w:name w:val="List Number"/>
    <w:basedOn w:val="Normal"/>
    <w:semiHidden/>
    <w:rsid w:val="008806E7"/>
    <w:pPr>
      <w:numPr>
        <w:numId w:val="9"/>
      </w:numPr>
    </w:pPr>
  </w:style>
  <w:style w:type="paragraph" w:styleId="ListNumber2">
    <w:name w:val="List Number 2"/>
    <w:basedOn w:val="Normal"/>
    <w:semiHidden/>
    <w:rsid w:val="008806E7"/>
    <w:pPr>
      <w:numPr>
        <w:numId w:val="10"/>
      </w:numPr>
    </w:pPr>
  </w:style>
  <w:style w:type="paragraph" w:styleId="ListNumber3">
    <w:name w:val="List Number 3"/>
    <w:basedOn w:val="Normal"/>
    <w:semiHidden/>
    <w:rsid w:val="008806E7"/>
    <w:pPr>
      <w:numPr>
        <w:numId w:val="11"/>
      </w:numPr>
    </w:pPr>
  </w:style>
  <w:style w:type="paragraph" w:styleId="ListNumber4">
    <w:name w:val="List Number 4"/>
    <w:basedOn w:val="Normal"/>
    <w:semiHidden/>
    <w:rsid w:val="008806E7"/>
    <w:pPr>
      <w:numPr>
        <w:numId w:val="12"/>
      </w:numPr>
    </w:pPr>
  </w:style>
  <w:style w:type="paragraph" w:styleId="ListNumber5">
    <w:name w:val="List Number 5"/>
    <w:basedOn w:val="Normal"/>
    <w:semiHidden/>
    <w:rsid w:val="008806E7"/>
    <w:pPr>
      <w:numPr>
        <w:numId w:val="13"/>
      </w:numPr>
    </w:pPr>
  </w:style>
  <w:style w:type="paragraph" w:styleId="MessageHeader">
    <w:name w:val="Message Header"/>
    <w:basedOn w:val="Normal"/>
    <w:semiHidden/>
    <w:rsid w:val="008806E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ormalWeb">
    <w:name w:val="Normal (Web)"/>
    <w:basedOn w:val="Normal"/>
    <w:semiHidden/>
    <w:rsid w:val="008806E7"/>
  </w:style>
  <w:style w:type="paragraph" w:styleId="NormalIndent">
    <w:name w:val="Normal Indent"/>
    <w:basedOn w:val="Normal"/>
    <w:semiHidden/>
    <w:rsid w:val="008806E7"/>
    <w:pPr>
      <w:ind w:left="720"/>
    </w:pPr>
  </w:style>
  <w:style w:type="paragraph" w:styleId="NoteHeading">
    <w:name w:val="Note Heading"/>
    <w:basedOn w:val="Normal"/>
    <w:next w:val="Normal"/>
    <w:semiHidden/>
    <w:rsid w:val="008806E7"/>
  </w:style>
  <w:style w:type="paragraph" w:styleId="PlainText">
    <w:name w:val="Plain Text"/>
    <w:basedOn w:val="Normal"/>
    <w:semiHidden/>
    <w:rsid w:val="008806E7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semiHidden/>
    <w:rsid w:val="008806E7"/>
  </w:style>
  <w:style w:type="paragraph" w:styleId="Signature">
    <w:name w:val="Signature"/>
    <w:basedOn w:val="Normal"/>
    <w:semiHidden/>
    <w:rsid w:val="008806E7"/>
    <w:pPr>
      <w:ind w:left="4252"/>
    </w:pPr>
  </w:style>
  <w:style w:type="character" w:styleId="Strong">
    <w:name w:val="Strong"/>
    <w:qFormat/>
    <w:rsid w:val="008806E7"/>
    <w:rPr>
      <w:b/>
      <w:bCs/>
    </w:rPr>
  </w:style>
  <w:style w:type="paragraph" w:styleId="Subtitle">
    <w:name w:val="Subtitle"/>
    <w:basedOn w:val="Normal"/>
    <w:qFormat/>
    <w:rsid w:val="008806E7"/>
    <w:pPr>
      <w:spacing w:after="60"/>
      <w:jc w:val="center"/>
      <w:outlineLvl w:val="1"/>
    </w:pPr>
    <w:rPr>
      <w:rFonts w:ascii="Arial" w:hAnsi="Arial" w:cs="Arial"/>
    </w:rPr>
  </w:style>
  <w:style w:type="table" w:styleId="Table3Deffects1">
    <w:name w:val="Table 3D effects 1"/>
    <w:basedOn w:val="TableNormal"/>
    <w:semiHidden/>
    <w:rsid w:val="008806E7"/>
    <w:pPr>
      <w:spacing w:line="284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806E7"/>
    <w:pPr>
      <w:spacing w:line="284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806E7"/>
    <w:pPr>
      <w:spacing w:line="284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806E7"/>
    <w:pPr>
      <w:spacing w:line="284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806E7"/>
    <w:pPr>
      <w:spacing w:line="284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806E7"/>
    <w:pPr>
      <w:spacing w:line="284" w:lineRule="exac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806E7"/>
    <w:pPr>
      <w:spacing w:line="284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806E7"/>
    <w:pPr>
      <w:spacing w:line="284" w:lineRule="exac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806E7"/>
    <w:pPr>
      <w:spacing w:line="284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806E7"/>
    <w:pPr>
      <w:spacing w:line="284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806E7"/>
    <w:pPr>
      <w:spacing w:line="284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806E7"/>
    <w:pPr>
      <w:spacing w:line="284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806E7"/>
    <w:pPr>
      <w:spacing w:line="284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806E7"/>
    <w:pPr>
      <w:spacing w:line="284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806E7"/>
    <w:pPr>
      <w:spacing w:line="284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806E7"/>
    <w:pPr>
      <w:spacing w:line="284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806E7"/>
    <w:pPr>
      <w:spacing w:line="284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8806E7"/>
    <w:pPr>
      <w:spacing w:line="284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806E7"/>
    <w:pPr>
      <w:spacing w:line="284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806E7"/>
    <w:pPr>
      <w:spacing w:line="284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806E7"/>
    <w:pPr>
      <w:spacing w:line="284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806E7"/>
    <w:pPr>
      <w:spacing w:line="284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806E7"/>
    <w:pPr>
      <w:spacing w:line="284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806E7"/>
    <w:pPr>
      <w:spacing w:line="284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806E7"/>
    <w:pPr>
      <w:spacing w:line="284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806E7"/>
    <w:pPr>
      <w:spacing w:line="284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806E7"/>
    <w:pPr>
      <w:spacing w:line="284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806E7"/>
    <w:pPr>
      <w:spacing w:line="284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806E7"/>
    <w:pPr>
      <w:spacing w:line="284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806E7"/>
    <w:pPr>
      <w:spacing w:line="284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806E7"/>
    <w:pPr>
      <w:spacing w:line="284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806E7"/>
    <w:pPr>
      <w:spacing w:line="284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806E7"/>
    <w:pPr>
      <w:spacing w:line="284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806E7"/>
    <w:pPr>
      <w:spacing w:line="284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806E7"/>
    <w:pPr>
      <w:spacing w:line="284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806E7"/>
    <w:pPr>
      <w:spacing w:line="284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806E7"/>
    <w:pPr>
      <w:spacing w:line="284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806E7"/>
    <w:pPr>
      <w:spacing w:line="284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806E7"/>
    <w:pPr>
      <w:spacing w:line="284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806E7"/>
    <w:pPr>
      <w:spacing w:line="284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806E7"/>
    <w:pPr>
      <w:spacing w:line="284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806E7"/>
    <w:pPr>
      <w:spacing w:line="284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806E7"/>
    <w:pPr>
      <w:spacing w:line="284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8806E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rsid w:val="00946566"/>
    <w:pPr>
      <w:keepNext/>
      <w:tabs>
        <w:tab w:val="left" w:pos="284"/>
        <w:tab w:val="right" w:pos="8222"/>
      </w:tabs>
      <w:spacing w:before="260" w:line="260" w:lineRule="exact"/>
      <w:ind w:left="284" w:hanging="284"/>
    </w:pPr>
    <w:rPr>
      <w:b/>
    </w:rPr>
  </w:style>
  <w:style w:type="paragraph" w:styleId="TOC2">
    <w:name w:val="toc 2"/>
    <w:basedOn w:val="Normal"/>
    <w:next w:val="Normal"/>
    <w:rsid w:val="00D72FC0"/>
    <w:pPr>
      <w:tabs>
        <w:tab w:val="left" w:pos="284"/>
        <w:tab w:val="right" w:pos="8222"/>
      </w:tabs>
      <w:ind w:left="738" w:hanging="454"/>
    </w:pPr>
  </w:style>
  <w:style w:type="paragraph" w:styleId="TOC3">
    <w:name w:val="toc 3"/>
    <w:basedOn w:val="Normal"/>
    <w:next w:val="Normal"/>
    <w:rsid w:val="008158E3"/>
    <w:pPr>
      <w:tabs>
        <w:tab w:val="right" w:pos="7588"/>
      </w:tabs>
      <w:ind w:left="1021" w:hanging="454"/>
    </w:pPr>
  </w:style>
  <w:style w:type="paragraph" w:customStyle="1" w:styleId="ABletteraddress">
    <w:name w:val="ABletteraddress"/>
    <w:basedOn w:val="ABnormalUK"/>
    <w:rsid w:val="00BF0206"/>
    <w:pPr>
      <w:spacing w:line="240" w:lineRule="exact"/>
      <w:jc w:val="right"/>
    </w:pPr>
    <w:rPr>
      <w:rFonts w:ascii="Frutiger LT Std 55 Roman" w:hAnsi="Frutiger LT Std 55 Roman"/>
      <w:noProof/>
      <w:color w:val="5D5D5D"/>
      <w:sz w:val="14"/>
    </w:rPr>
  </w:style>
  <w:style w:type="paragraph" w:customStyle="1" w:styleId="ABletteraddressheading">
    <w:name w:val="ABletteraddressheading"/>
    <w:basedOn w:val="ABletteraddress"/>
    <w:next w:val="ABletteraddress"/>
    <w:rsid w:val="00D068E5"/>
    <w:rPr>
      <w:b/>
      <w:color w:val="000000"/>
      <w:sz w:val="16"/>
    </w:rPr>
  </w:style>
  <w:style w:type="paragraph" w:customStyle="1" w:styleId="ABletterfooter">
    <w:name w:val="ABletterfooter"/>
    <w:basedOn w:val="ABletteraddress"/>
    <w:rsid w:val="00694FA0"/>
    <w:pPr>
      <w:spacing w:line="190" w:lineRule="exact"/>
    </w:pPr>
    <w:rPr>
      <w:sz w:val="12"/>
    </w:rPr>
  </w:style>
  <w:style w:type="character" w:customStyle="1" w:styleId="ABtopictext">
    <w:name w:val="ABtopictext"/>
    <w:rsid w:val="00BF0206"/>
    <w:rPr>
      <w:rFonts w:ascii="Frutiger LT Std 55 Roman" w:hAnsi="Frutiger LT Std 55 Roman"/>
      <w:color w:val="5D5D5D"/>
      <w:spacing w:val="2"/>
      <w:w w:val="100"/>
      <w:kern w:val="12"/>
      <w:position w:val="0"/>
      <w:sz w:val="12"/>
    </w:rPr>
  </w:style>
  <w:style w:type="character" w:customStyle="1" w:styleId="ABtopicvars">
    <w:name w:val="ABtopicvars"/>
    <w:rsid w:val="00EB6228"/>
    <w:rPr>
      <w:rFonts w:ascii="Arial" w:hAnsi="Arial"/>
      <w:color w:val="000000"/>
      <w:sz w:val="14"/>
    </w:rPr>
  </w:style>
  <w:style w:type="paragraph" w:customStyle="1" w:styleId="ABSNdate">
    <w:name w:val="ABSNdate"/>
    <w:basedOn w:val="ABnormalUK"/>
    <w:rsid w:val="00DA1896"/>
    <w:pPr>
      <w:keepLines/>
    </w:pPr>
  </w:style>
  <w:style w:type="paragraph" w:customStyle="1" w:styleId="ABSNnormal">
    <w:name w:val="ABSNnormal"/>
    <w:basedOn w:val="ABnormalUK"/>
    <w:rsid w:val="00B11A7E"/>
    <w:pPr>
      <w:spacing w:line="440" w:lineRule="atLeast"/>
    </w:pPr>
    <w:rPr>
      <w:sz w:val="28"/>
    </w:rPr>
  </w:style>
  <w:style w:type="paragraph" w:customStyle="1" w:styleId="ABSNsidetitle">
    <w:name w:val="ABSNsidetitle"/>
    <w:basedOn w:val="Normal"/>
    <w:rsid w:val="00036B27"/>
    <w:rPr>
      <w:rFonts w:ascii="Frutiger LT Std 55 Roman" w:hAnsi="Frutiger LT Std 55 Roman"/>
      <w:b/>
      <w:color w:val="DCDCDC"/>
      <w:spacing w:val="206"/>
      <w:sz w:val="112"/>
      <w:szCs w:val="112"/>
    </w:rPr>
  </w:style>
  <w:style w:type="paragraph" w:customStyle="1" w:styleId="ABSNfooterheader">
    <w:name w:val="ABSNfooterheader"/>
    <w:basedOn w:val="Normal"/>
    <w:rsid w:val="00E84293"/>
    <w:pPr>
      <w:spacing w:line="230" w:lineRule="atLeast"/>
      <w:jc w:val="right"/>
    </w:pPr>
    <w:rPr>
      <w:rFonts w:ascii="Frutiger LT Std 55 Roman" w:hAnsi="Frutiger LT Std 55 Roman"/>
      <w:b/>
      <w:spacing w:val="20"/>
    </w:rPr>
  </w:style>
  <w:style w:type="paragraph" w:customStyle="1" w:styleId="ABNSfootertext">
    <w:name w:val="ABNSfootertext"/>
    <w:basedOn w:val="ABnormalUK"/>
    <w:rsid w:val="00E84293"/>
    <w:pPr>
      <w:spacing w:line="230" w:lineRule="atLeast"/>
      <w:jc w:val="right"/>
    </w:pPr>
    <w:rPr>
      <w:rFonts w:ascii="Frutiger LT Std 55 Roman" w:hAnsi="Frutiger LT Std 55 Roman"/>
      <w:color w:val="5D5D5D"/>
      <w:spacing w:val="2"/>
      <w:sz w:val="16"/>
      <w:szCs w:val="16"/>
    </w:rPr>
  </w:style>
  <w:style w:type="paragraph" w:customStyle="1" w:styleId="ABAGpageheading">
    <w:name w:val="ABAGpageheading"/>
    <w:basedOn w:val="ABnormalUK"/>
    <w:rsid w:val="00204459"/>
    <w:pPr>
      <w:keepLines/>
      <w:spacing w:line="280" w:lineRule="atLeast"/>
    </w:pPr>
  </w:style>
  <w:style w:type="paragraph" w:customStyle="1" w:styleId="ABAGsidetitle">
    <w:name w:val="ABAGsidetitle"/>
    <w:basedOn w:val="ABSNsidetitle"/>
    <w:rsid w:val="00AB0140"/>
    <w:pPr>
      <w:spacing w:before="240"/>
    </w:pPr>
    <w:rPr>
      <w:spacing w:val="166"/>
      <w:position w:val="-6"/>
      <w:sz w:val="82"/>
      <w:szCs w:val="82"/>
    </w:rPr>
  </w:style>
  <w:style w:type="paragraph" w:customStyle="1" w:styleId="ABMAPsidetext">
    <w:name w:val="ABMAPsidetext"/>
    <w:basedOn w:val="ABAGsidetitle"/>
    <w:rsid w:val="000B3233"/>
    <w:rPr>
      <w:spacing w:val="154"/>
    </w:rPr>
  </w:style>
  <w:style w:type="paragraph" w:customStyle="1" w:styleId="ABMAPsidetitle">
    <w:name w:val="ABMAPsidetitle"/>
    <w:basedOn w:val="ABAGsidetitle"/>
    <w:rsid w:val="00FE77D7"/>
    <w:rPr>
      <w:spacing w:val="154"/>
    </w:rPr>
  </w:style>
  <w:style w:type="paragraph" w:customStyle="1" w:styleId="ABRoute">
    <w:name w:val="ABRoute"/>
    <w:basedOn w:val="Normal"/>
    <w:next w:val="ABRouteDes"/>
    <w:rsid w:val="001B79D8"/>
    <w:pPr>
      <w:spacing w:line="360" w:lineRule="atLeast"/>
      <w:jc w:val="right"/>
    </w:pPr>
    <w:rPr>
      <w:b/>
      <w:sz w:val="40"/>
      <w:szCs w:val="40"/>
    </w:rPr>
  </w:style>
  <w:style w:type="paragraph" w:customStyle="1" w:styleId="ABRouteDes">
    <w:name w:val="ABRouteDes"/>
    <w:basedOn w:val="ABnormalUK"/>
    <w:rsid w:val="001B79D8"/>
    <w:pPr>
      <w:spacing w:line="360" w:lineRule="atLeast"/>
      <w:jc w:val="right"/>
    </w:pPr>
    <w:rPr>
      <w:sz w:val="30"/>
      <w:szCs w:val="30"/>
    </w:rPr>
  </w:style>
  <w:style w:type="paragraph" w:customStyle="1" w:styleId="ABTenderKop">
    <w:name w:val="ABTenderKop"/>
    <w:basedOn w:val="ABnormalUK"/>
    <w:rsid w:val="001F7D92"/>
    <w:pPr>
      <w:spacing w:line="200" w:lineRule="exact"/>
    </w:pPr>
    <w:rPr>
      <w:b/>
      <w:color w:val="4D4D4D"/>
      <w:sz w:val="20"/>
      <w:szCs w:val="20"/>
    </w:rPr>
  </w:style>
  <w:style w:type="paragraph" w:customStyle="1" w:styleId="ABTendertekst">
    <w:name w:val="ABTendertekst"/>
    <w:basedOn w:val="ABnormalUK"/>
    <w:rsid w:val="001F7D92"/>
    <w:pPr>
      <w:spacing w:line="200" w:lineRule="exact"/>
    </w:pPr>
    <w:rPr>
      <w:color w:val="4D4D4D"/>
    </w:rPr>
  </w:style>
  <w:style w:type="paragraph" w:customStyle="1" w:styleId="ABTableText">
    <w:name w:val="ABTableText"/>
    <w:basedOn w:val="ABnormalUK"/>
    <w:rsid w:val="00AB4B92"/>
    <w:pPr>
      <w:keepLines/>
      <w:spacing w:line="220" w:lineRule="atLeast"/>
    </w:pPr>
    <w:rPr>
      <w:sz w:val="16"/>
    </w:rPr>
  </w:style>
  <w:style w:type="paragraph" w:customStyle="1" w:styleId="ABTableHeading">
    <w:name w:val="ABTableHeading"/>
    <w:basedOn w:val="ABTableText"/>
    <w:next w:val="ABTableText"/>
    <w:rsid w:val="00AB4B92"/>
    <w:rPr>
      <w:rFonts w:ascii="Arial Bold" w:hAnsi="Arial Bold"/>
      <w:b/>
    </w:rPr>
  </w:style>
  <w:style w:type="paragraph" w:customStyle="1" w:styleId="ABBullet1">
    <w:name w:val="ABBullet1"/>
    <w:basedOn w:val="ABnormalUK"/>
    <w:rsid w:val="002501FD"/>
    <w:pPr>
      <w:numPr>
        <w:numId w:val="15"/>
      </w:numPr>
    </w:pPr>
  </w:style>
  <w:style w:type="paragraph" w:customStyle="1" w:styleId="ABBullet2">
    <w:name w:val="ABBullet2"/>
    <w:basedOn w:val="ABnormalNL"/>
    <w:rsid w:val="002501FD"/>
  </w:style>
  <w:style w:type="paragraph" w:customStyle="1" w:styleId="ABTableBullet">
    <w:name w:val="ABTableBullet"/>
    <w:basedOn w:val="ABTableText"/>
    <w:rsid w:val="00E17E19"/>
    <w:pPr>
      <w:numPr>
        <w:numId w:val="16"/>
      </w:numPr>
    </w:pPr>
  </w:style>
  <w:style w:type="paragraph" w:customStyle="1" w:styleId="ABFunctieHandtekening">
    <w:name w:val="ABFunctieHandtekening"/>
    <w:basedOn w:val="ABnormalUK"/>
    <w:rsid w:val="006D24C7"/>
    <w:pPr>
      <w:keepLines/>
      <w:spacing w:line="300" w:lineRule="exact"/>
    </w:pPr>
    <w:rPr>
      <w:i/>
      <w:sz w:val="16"/>
      <w:szCs w:val="16"/>
    </w:rPr>
  </w:style>
  <w:style w:type="paragraph" w:customStyle="1" w:styleId="ABnormalGER">
    <w:name w:val="ABnormalGER"/>
    <w:basedOn w:val="ABnormalUK"/>
    <w:rsid w:val="002C4C46"/>
    <w:rPr>
      <w:lang w:val="de-DE"/>
    </w:rPr>
  </w:style>
  <w:style w:type="paragraph" w:customStyle="1" w:styleId="ABaddressGER">
    <w:name w:val="ABaddressGER"/>
    <w:basedOn w:val="ABaddressUK"/>
    <w:rsid w:val="00BB1853"/>
    <w:pPr>
      <w:spacing w:line="300" w:lineRule="exact"/>
    </w:pPr>
    <w:rPr>
      <w:lang w:val="de-DE"/>
    </w:rPr>
  </w:style>
  <w:style w:type="paragraph" w:customStyle="1" w:styleId="ABaddressGER2">
    <w:name w:val="ABaddressGER2"/>
    <w:basedOn w:val="ABaddressUK2"/>
    <w:rsid w:val="00F8405F"/>
    <w:rPr>
      <w:lang w:val="de-DE"/>
    </w:rPr>
  </w:style>
  <w:style w:type="paragraph" w:customStyle="1" w:styleId="ABSidetitleFAX">
    <w:name w:val="ABSidetitleFAX"/>
    <w:basedOn w:val="ABAGsidetitle"/>
    <w:rsid w:val="00EE7069"/>
    <w:pPr>
      <w:spacing w:before="0"/>
    </w:pPr>
    <w:rPr>
      <w:outline/>
      <w:color w:val="000000"/>
      <w:sz w:val="118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customStyle="1" w:styleId="ABAddressCHAR">
    <w:name w:val="ABAddressCHAR"/>
    <w:rsid w:val="001D0190"/>
    <w:rPr>
      <w:rFonts w:ascii="Arial" w:hAnsi="Arial"/>
      <w:dstrike w:val="0"/>
      <w:color w:val="000000"/>
      <w:spacing w:val="0"/>
      <w:w w:val="100"/>
      <w:kern w:val="18"/>
      <w:position w:val="0"/>
      <w:sz w:val="18"/>
      <w:u w:val="none"/>
      <w:effect w:val="none"/>
      <w:vertAlign w:val="baseline"/>
      <w:em w:val="none"/>
    </w:rPr>
  </w:style>
  <w:style w:type="paragraph" w:customStyle="1" w:styleId="ABnormalUKreport">
    <w:name w:val="ABnormalUKreport"/>
    <w:basedOn w:val="ABnormalUK"/>
    <w:rsid w:val="00191CFD"/>
    <w:pPr>
      <w:spacing w:line="280" w:lineRule="atLeast"/>
      <w:jc w:val="both"/>
    </w:pPr>
  </w:style>
  <w:style w:type="numbering" w:customStyle="1" w:styleId="ABtextbullet">
    <w:name w:val="ABtextbullet"/>
    <w:rsid w:val="00191CFD"/>
    <w:pPr>
      <w:numPr>
        <w:numId w:val="17"/>
      </w:numPr>
    </w:pPr>
  </w:style>
  <w:style w:type="character" w:customStyle="1" w:styleId="ABnormalUKChar">
    <w:name w:val="ABnormalUK Char"/>
    <w:link w:val="ABnormalUK"/>
    <w:rsid w:val="00191CFD"/>
    <w:rPr>
      <w:rFonts w:ascii="Arial" w:hAnsi="Arial"/>
      <w:snapToGrid w:val="0"/>
      <w:color w:val="000000"/>
      <w:kern w:val="16"/>
      <w:sz w:val="18"/>
      <w:szCs w:val="24"/>
      <w:lang w:val="en-GB" w:eastAsia="en-US" w:bidi="ar-SA"/>
    </w:rPr>
  </w:style>
  <w:style w:type="paragraph" w:customStyle="1" w:styleId="SAppendix">
    <w:name w:val="SAppendix"/>
    <w:basedOn w:val="SIndex"/>
    <w:next w:val="ABnormalUKreport"/>
    <w:rsid w:val="00191CFD"/>
    <w:pPr>
      <w:numPr>
        <w:numId w:val="18"/>
      </w:numPr>
      <w:outlineLvl w:val="0"/>
    </w:pPr>
  </w:style>
  <w:style w:type="numbering" w:customStyle="1" w:styleId="ABappendixnumbering">
    <w:name w:val="ABappendix numbering"/>
    <w:rsid w:val="00191CFD"/>
    <w:pPr>
      <w:numPr>
        <w:numId w:val="20"/>
      </w:numPr>
    </w:pPr>
  </w:style>
  <w:style w:type="paragraph" w:customStyle="1" w:styleId="SAppendix11">
    <w:name w:val="SAppendix1.1"/>
    <w:next w:val="ABnormalUKreport"/>
    <w:rsid w:val="00191CFD"/>
    <w:pPr>
      <w:numPr>
        <w:ilvl w:val="1"/>
        <w:numId w:val="18"/>
      </w:numPr>
      <w:spacing w:before="420" w:after="140"/>
      <w:outlineLvl w:val="1"/>
    </w:pPr>
    <w:rPr>
      <w:rFonts w:ascii="Arial Bold" w:hAnsi="Arial Bold"/>
      <w:b/>
      <w:snapToGrid w:val="0"/>
      <w:color w:val="000000"/>
      <w:kern w:val="16"/>
      <w:sz w:val="24"/>
      <w:szCs w:val="24"/>
      <w:lang w:eastAsia="en-US"/>
    </w:rPr>
  </w:style>
  <w:style w:type="paragraph" w:customStyle="1" w:styleId="SKop11nn">
    <w:name w:val="SKop1.1_nn"/>
    <w:next w:val="ABnormalUKreport"/>
    <w:rsid w:val="00191CFD"/>
    <w:pPr>
      <w:spacing w:before="420" w:after="140"/>
    </w:pPr>
    <w:rPr>
      <w:rFonts w:ascii="Arial Bold" w:hAnsi="Arial Bold"/>
      <w:b/>
      <w:snapToGrid w:val="0"/>
      <w:color w:val="000000"/>
      <w:kern w:val="16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6405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405FE"/>
    <w:rPr>
      <w:rFonts w:ascii="Tahoma" w:hAnsi="Tahoma" w:cs="Tahoma"/>
      <w:sz w:val="16"/>
      <w:szCs w:val="16"/>
    </w:rPr>
  </w:style>
  <w:style w:type="character" w:customStyle="1" w:styleId="usercontent">
    <w:name w:val="usercontent"/>
    <w:rsid w:val="006857C3"/>
  </w:style>
  <w:style w:type="paragraph" w:styleId="Revision">
    <w:name w:val="Revision"/>
    <w:hidden/>
    <w:uiPriority w:val="99"/>
    <w:semiHidden/>
    <w:rsid w:val="00C93DF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C58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3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bellioTemplate\AbellioTemplateNL_FIN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AbellioTemplateNL_FINAL</Template>
  <TotalTime>0</TotalTime>
  <Pages>3</Pages>
  <Words>652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 Hansohm</dc:creator>
  <cp:lastModifiedBy>Kirstie Brand</cp:lastModifiedBy>
  <cp:revision>2</cp:revision>
  <cp:lastPrinted>2015-04-20T08:30:00Z</cp:lastPrinted>
  <dcterms:created xsi:type="dcterms:W3CDTF">2018-08-22T11:00:00Z</dcterms:created>
  <dcterms:modified xsi:type="dcterms:W3CDTF">2018-08-22T11:00:00Z</dcterms:modified>
</cp:coreProperties>
</file>